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A2" w:rsidRDefault="00FA6FA2" w:rsidP="00AB055D">
      <w:pPr>
        <w:suppressAutoHyphens/>
        <w:jc w:val="center"/>
        <w:rPr>
          <w:rFonts w:ascii="Arial" w:hAnsi="Arial" w:cs="Arial"/>
          <w:spacing w:val="-3"/>
          <w:sz w:val="24"/>
          <w:szCs w:val="24"/>
          <w:lang w:val="es-ES_tradnl"/>
        </w:rPr>
      </w:pPr>
    </w:p>
    <w:p w:rsidR="00FA6FA2" w:rsidRPr="007224E4" w:rsidRDefault="00FA6FA2" w:rsidP="007224E4">
      <w:pPr>
        <w:spacing w:before="100" w:beforeAutospacing="1" w:after="100" w:afterAutospacing="1"/>
        <w:ind w:left="142" w:right="170"/>
        <w:jc w:val="center"/>
        <w:rPr>
          <w:rFonts w:ascii="Franklin Gothic Medium" w:hAnsi="Franklin Gothic Medium" w:cs="Franklin Gothic Medium"/>
          <w:b/>
          <w:bCs/>
          <w:color w:val="000080"/>
          <w:sz w:val="28"/>
          <w:szCs w:val="28"/>
          <w:u w:val="single"/>
        </w:rPr>
      </w:pPr>
      <w:r w:rsidRPr="007224E4">
        <w:rPr>
          <w:rFonts w:ascii="Franklin Gothic Medium" w:hAnsi="Franklin Gothic Medium" w:cs="Franklin Gothic Medium"/>
          <w:b/>
          <w:bCs/>
          <w:color w:val="000080"/>
          <w:sz w:val="28"/>
          <w:szCs w:val="28"/>
          <w:u w:val="single"/>
        </w:rPr>
        <w:t>HOJA  DE  INSCRIPCIÓN</w:t>
      </w:r>
    </w:p>
    <w:p w:rsidR="00FA6FA2" w:rsidRPr="007224E4" w:rsidRDefault="00FA6FA2" w:rsidP="007224E4">
      <w:pPr>
        <w:spacing w:before="100" w:beforeAutospacing="1" w:after="100" w:afterAutospacing="1"/>
        <w:ind w:right="170"/>
        <w:rPr>
          <w:rFonts w:ascii="Franklin Gothic Medium" w:hAnsi="Franklin Gothic Medium" w:cs="Franklin Gothic Medium"/>
          <w:b/>
          <w:bCs/>
          <w:color w:val="000080"/>
          <w:sz w:val="28"/>
          <w:szCs w:val="28"/>
          <w:u w:val="single"/>
        </w:rPr>
      </w:pPr>
    </w:p>
    <w:p w:rsidR="00FA6FA2" w:rsidRPr="007224E4" w:rsidRDefault="00FA6FA2" w:rsidP="007224E4">
      <w:pPr>
        <w:ind w:left="142" w:right="170"/>
        <w:jc w:val="center"/>
        <w:rPr>
          <w:rFonts w:ascii="Franklin Gothic Medium" w:hAnsi="Franklin Gothic Medium" w:cs="Franklin Gothic Medium"/>
          <w:b/>
          <w:bCs/>
          <w:color w:val="000080"/>
          <w:sz w:val="10"/>
          <w:szCs w:val="10"/>
          <w:u w:val="single"/>
        </w:rPr>
      </w:pPr>
    </w:p>
    <w:tbl>
      <w:tblPr>
        <w:tblW w:w="10631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567"/>
        <w:gridCol w:w="283"/>
        <w:gridCol w:w="851"/>
        <w:gridCol w:w="283"/>
        <w:gridCol w:w="425"/>
        <w:gridCol w:w="567"/>
        <w:gridCol w:w="567"/>
        <w:gridCol w:w="426"/>
        <w:gridCol w:w="141"/>
        <w:gridCol w:w="142"/>
        <w:gridCol w:w="851"/>
        <w:gridCol w:w="141"/>
        <w:gridCol w:w="709"/>
        <w:gridCol w:w="284"/>
        <w:gridCol w:w="708"/>
        <w:gridCol w:w="426"/>
        <w:gridCol w:w="141"/>
        <w:gridCol w:w="284"/>
        <w:gridCol w:w="709"/>
        <w:gridCol w:w="567"/>
        <w:gridCol w:w="850"/>
      </w:tblGrid>
      <w:tr w:rsidR="00FA6FA2" w:rsidRPr="007224E4">
        <w:trPr>
          <w:cantSplit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D/Da.</w:t>
            </w:r>
          </w:p>
        </w:tc>
        <w:tc>
          <w:tcPr>
            <w:tcW w:w="9922" w:type="dxa"/>
            <w:gridSpan w:val="21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</w:tr>
      <w:tr w:rsidR="00FA6FA2" w:rsidRPr="007224E4">
        <w:tc>
          <w:tcPr>
            <w:tcW w:w="10631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FA6FA2" w:rsidRPr="007224E4"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right="-70"/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Fecha Nac.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DNI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rPr>
                <w:i/>
                <w:iCs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Tlf: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e-mail</w:t>
            </w:r>
          </w:p>
        </w:tc>
        <w:tc>
          <w:tcPr>
            <w:tcW w:w="2977" w:type="dxa"/>
            <w:gridSpan w:val="6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</w:tr>
      <w:tr w:rsidR="00FA6FA2" w:rsidRPr="007224E4">
        <w:tc>
          <w:tcPr>
            <w:tcW w:w="10631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FA6FA2" w:rsidRPr="007224E4"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Domicilio:</w:t>
            </w:r>
          </w:p>
        </w:tc>
        <w:tc>
          <w:tcPr>
            <w:tcW w:w="4677" w:type="dxa"/>
            <w:gridSpan w:val="11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Nº/Piso: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C.P.: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</w:tr>
      <w:tr w:rsidR="00FA6FA2" w:rsidRPr="007224E4">
        <w:tc>
          <w:tcPr>
            <w:tcW w:w="10631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FA6FA2" w:rsidRPr="007224E4"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Ciudad/Prov: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C.N. nº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de fecha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Dan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</w:tr>
      <w:tr w:rsidR="00FA6FA2" w:rsidRPr="007224E4">
        <w:tc>
          <w:tcPr>
            <w:tcW w:w="10631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FA6FA2" w:rsidRPr="007224E4"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right="-70"/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Titulación: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ind w:left="-70"/>
              <w:jc w:val="center"/>
              <w:rPr>
                <w:i/>
                <w:i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left="-70" w:right="-7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Nº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ind w:left="-70"/>
              <w:jc w:val="center"/>
              <w:rPr>
                <w:i/>
                <w:iCs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left="-70" w:right="-7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de fecha: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rPr>
                <w:i/>
                <w:iCs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left="-70" w:right="-7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224E4">
              <w:rPr>
                <w:b/>
                <w:bCs/>
                <w:i/>
                <w:iCs/>
                <w:sz w:val="22"/>
                <w:szCs w:val="22"/>
              </w:rPr>
              <w:t>club al que pertenece: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</w:tr>
    </w:tbl>
    <w:p w:rsidR="00FA6FA2" w:rsidRPr="007224E4" w:rsidRDefault="00FA6FA2" w:rsidP="007224E4">
      <w:pPr>
        <w:ind w:left="142" w:right="170"/>
        <w:jc w:val="center"/>
        <w:rPr>
          <w:rFonts w:ascii="Franklin Gothic Medium" w:hAnsi="Franklin Gothic Medium" w:cs="Franklin Gothic Medium"/>
          <w:b/>
          <w:bCs/>
          <w:color w:val="000080"/>
          <w:sz w:val="22"/>
          <w:szCs w:val="22"/>
          <w:u w:val="single"/>
        </w:rPr>
      </w:pPr>
    </w:p>
    <w:p w:rsidR="00FA6FA2" w:rsidRPr="007224E4" w:rsidRDefault="00FA6FA2" w:rsidP="007224E4">
      <w:pPr>
        <w:tabs>
          <w:tab w:val="left" w:pos="12474"/>
        </w:tabs>
        <w:spacing w:before="100" w:beforeAutospacing="1"/>
        <w:ind w:left="284" w:right="170"/>
        <w:rPr>
          <w:rFonts w:ascii="Arial" w:hAnsi="Arial" w:cs="Arial"/>
          <w:b/>
          <w:bCs/>
          <w:color w:val="000080"/>
          <w:sz w:val="28"/>
          <w:szCs w:val="28"/>
        </w:rPr>
      </w:pPr>
      <w:r w:rsidRPr="007224E4">
        <w:rPr>
          <w:color w:val="000080"/>
          <w:sz w:val="24"/>
          <w:szCs w:val="24"/>
        </w:rPr>
        <w:t> </w:t>
      </w:r>
      <w:r w:rsidRPr="007224E4">
        <w:rPr>
          <w:rFonts w:ascii="Arial" w:hAnsi="Arial" w:cs="Arial"/>
          <w:b/>
          <w:bCs/>
          <w:color w:val="000080"/>
          <w:sz w:val="28"/>
          <w:szCs w:val="28"/>
        </w:rPr>
        <w:t>S O L I C I T A:</w:t>
      </w:r>
    </w:p>
    <w:p w:rsidR="00FA6FA2" w:rsidRPr="007224E4" w:rsidRDefault="00FA6FA2" w:rsidP="007224E4">
      <w:pPr>
        <w:tabs>
          <w:tab w:val="left" w:pos="12474"/>
        </w:tabs>
        <w:ind w:left="284" w:right="170"/>
        <w:rPr>
          <w:rFonts w:ascii="Arial" w:hAnsi="Arial" w:cs="Arial"/>
          <w:b/>
          <w:bCs/>
          <w:color w:val="000080"/>
          <w:sz w:val="8"/>
          <w:szCs w:val="8"/>
        </w:rPr>
      </w:pPr>
    </w:p>
    <w:p w:rsidR="00FA6FA2" w:rsidRPr="007224E4" w:rsidRDefault="00FA6FA2" w:rsidP="007224E4">
      <w:pPr>
        <w:tabs>
          <w:tab w:val="left" w:pos="12474"/>
        </w:tabs>
        <w:spacing w:before="100" w:beforeAutospacing="1"/>
        <w:ind w:left="284" w:right="170"/>
        <w:jc w:val="both"/>
        <w:rPr>
          <w:rFonts w:ascii="Arial" w:hAnsi="Arial" w:cs="Arial"/>
          <w:sz w:val="22"/>
          <w:szCs w:val="22"/>
        </w:rPr>
      </w:pPr>
      <w:r w:rsidRPr="007224E4">
        <w:rPr>
          <w:rFonts w:ascii="Arial" w:hAnsi="Arial" w:cs="Arial"/>
          <w:sz w:val="22"/>
          <w:szCs w:val="22"/>
        </w:rPr>
        <w:t xml:space="preserve">Sea admitida la presente inscripción al </w:t>
      </w:r>
      <w:r w:rsidRPr="007224E4">
        <w:rPr>
          <w:rFonts w:ascii="Arial" w:hAnsi="Arial" w:cs="Arial"/>
          <w:b/>
          <w:bCs/>
          <w:sz w:val="22"/>
          <w:szCs w:val="22"/>
        </w:rPr>
        <w:t xml:space="preserve">CURSO DE TITULACIÓN </w:t>
      </w:r>
      <w:r w:rsidRPr="007224E4">
        <w:rPr>
          <w:rFonts w:ascii="Arial" w:hAnsi="Arial" w:cs="Arial"/>
          <w:b/>
          <w:bCs/>
          <w:color w:val="C00000"/>
          <w:sz w:val="22"/>
          <w:szCs w:val="22"/>
        </w:rPr>
        <w:t>(FEDERATIVO)</w:t>
      </w:r>
      <w:r w:rsidRPr="007224E4">
        <w:rPr>
          <w:rFonts w:ascii="Arial" w:hAnsi="Arial" w:cs="Arial"/>
          <w:sz w:val="22"/>
          <w:szCs w:val="22"/>
        </w:rPr>
        <w:t xml:space="preserve"> que  se cel</w:t>
      </w:r>
      <w:r>
        <w:rPr>
          <w:rFonts w:ascii="Arial" w:hAnsi="Arial" w:cs="Arial"/>
          <w:sz w:val="22"/>
          <w:szCs w:val="22"/>
        </w:rPr>
        <w:t>ebrará en la Federación Valenciana</w:t>
      </w:r>
      <w:bookmarkStart w:id="0" w:name="_GoBack"/>
      <w:bookmarkEnd w:id="0"/>
      <w:r w:rsidRPr="007224E4">
        <w:rPr>
          <w:rFonts w:ascii="Arial" w:hAnsi="Arial" w:cs="Arial"/>
          <w:sz w:val="22"/>
          <w:szCs w:val="22"/>
        </w:rPr>
        <w:t xml:space="preserve"> de Judo y D.A., para la obtención del Título de:</w:t>
      </w:r>
    </w:p>
    <w:p w:rsidR="00FA6FA2" w:rsidRPr="007224E4" w:rsidRDefault="00FA6FA2" w:rsidP="007224E4">
      <w:pPr>
        <w:tabs>
          <w:tab w:val="left" w:pos="12474"/>
        </w:tabs>
        <w:spacing w:before="100" w:beforeAutospacing="1"/>
        <w:ind w:left="284" w:right="170"/>
        <w:jc w:val="both"/>
        <w:rPr>
          <w:rFonts w:ascii="Arial" w:hAnsi="Arial" w:cs="Arial"/>
          <w:sz w:val="22"/>
          <w:szCs w:val="22"/>
        </w:rPr>
      </w:pPr>
    </w:p>
    <w:p w:rsidR="00FA6FA2" w:rsidRPr="007224E4" w:rsidRDefault="00FA6FA2" w:rsidP="007224E4">
      <w:pPr>
        <w:ind w:left="284" w:right="28"/>
        <w:jc w:val="both"/>
        <w:rPr>
          <w:rFonts w:ascii="Arial" w:hAnsi="Arial" w:cs="Arial"/>
          <w:sz w:val="14"/>
          <w:szCs w:val="14"/>
        </w:rPr>
      </w:pPr>
    </w:p>
    <w:tbl>
      <w:tblPr>
        <w:tblW w:w="0" w:type="auto"/>
        <w:tblInd w:w="-106" w:type="dxa"/>
        <w:tblLook w:val="01E0"/>
      </w:tblPr>
      <w:tblGrid>
        <w:gridCol w:w="4510"/>
        <w:gridCol w:w="2529"/>
        <w:gridCol w:w="2030"/>
        <w:gridCol w:w="394"/>
      </w:tblGrid>
      <w:tr w:rsidR="00FA6FA2" w:rsidRPr="007224E4">
        <w:tc>
          <w:tcPr>
            <w:tcW w:w="4510" w:type="dxa"/>
            <w:vAlign w:val="center"/>
          </w:tcPr>
          <w:p w:rsidR="00FA6FA2" w:rsidRPr="007224E4" w:rsidRDefault="00FA6FA2" w:rsidP="007224E4">
            <w:pPr>
              <w:ind w:right="2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MONITOR-INSTRUCTOR</w:t>
            </w:r>
            <w:r w:rsidRPr="007224E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color w:val="800000"/>
                <w:sz w:val="24"/>
                <w:szCs w:val="24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</w:tcPr>
          <w:p w:rsidR="00FA6FA2" w:rsidRPr="007224E4" w:rsidRDefault="00FA6FA2" w:rsidP="007224E4">
            <w:pPr>
              <w:ind w:right="-108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FA2" w:rsidRPr="007224E4" w:rsidRDefault="00FA6FA2" w:rsidP="007224E4">
            <w:pPr>
              <w:ind w:right="-108"/>
              <w:rPr>
                <w:rFonts w:ascii="Arial" w:hAnsi="Arial" w:cs="Arial"/>
                <w:b/>
                <w:bCs/>
                <w:color w:val="800000"/>
                <w:sz w:val="22"/>
                <w:szCs w:val="22"/>
              </w:rPr>
            </w:pPr>
          </w:p>
        </w:tc>
      </w:tr>
      <w:tr w:rsidR="00FA6FA2" w:rsidRPr="007224E4">
        <w:tc>
          <w:tcPr>
            <w:tcW w:w="4510" w:type="dxa"/>
            <w:vAlign w:val="center"/>
          </w:tcPr>
          <w:p w:rsidR="00FA6FA2" w:rsidRPr="007224E4" w:rsidRDefault="00FA6FA2" w:rsidP="007224E4">
            <w:pPr>
              <w:ind w:right="28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color w:val="800000"/>
                <w:sz w:val="14"/>
                <w:szCs w:val="14"/>
              </w:rPr>
            </w:pPr>
            <w:r w:rsidRPr="007224E4"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  <w:t>Especificar deporte</w:t>
            </w:r>
          </w:p>
        </w:tc>
        <w:tc>
          <w:tcPr>
            <w:tcW w:w="2424" w:type="dxa"/>
            <w:gridSpan w:val="2"/>
          </w:tcPr>
          <w:p w:rsidR="00FA6FA2" w:rsidRPr="007224E4" w:rsidRDefault="00FA6FA2" w:rsidP="007224E4">
            <w:pPr>
              <w:ind w:right="-108"/>
              <w:jc w:val="center"/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</w:pPr>
            <w:r w:rsidRPr="007224E4"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  <w:t>Señalar con una x</w:t>
            </w:r>
          </w:p>
        </w:tc>
      </w:tr>
      <w:tr w:rsidR="00FA6FA2" w:rsidRPr="007224E4">
        <w:tc>
          <w:tcPr>
            <w:tcW w:w="4510" w:type="dxa"/>
            <w:vAlign w:val="center"/>
          </w:tcPr>
          <w:p w:rsidR="00FA6FA2" w:rsidRPr="007224E4" w:rsidRDefault="00FA6FA2" w:rsidP="007224E4">
            <w:pPr>
              <w:ind w:right="28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29" w:type="dxa"/>
            <w:vMerge/>
            <w:tcBorders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</w:pPr>
          </w:p>
        </w:tc>
        <w:tc>
          <w:tcPr>
            <w:tcW w:w="2424" w:type="dxa"/>
            <w:gridSpan w:val="2"/>
          </w:tcPr>
          <w:p w:rsidR="00FA6FA2" w:rsidRPr="007224E4" w:rsidRDefault="00FA6FA2" w:rsidP="007224E4">
            <w:pPr>
              <w:ind w:right="-108"/>
              <w:jc w:val="center"/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</w:pPr>
          </w:p>
        </w:tc>
      </w:tr>
      <w:tr w:rsidR="00FA6FA2" w:rsidRPr="007224E4">
        <w:tc>
          <w:tcPr>
            <w:tcW w:w="4510" w:type="dxa"/>
            <w:vAlign w:val="center"/>
          </w:tcPr>
          <w:p w:rsidR="00FA6FA2" w:rsidRPr="0020186E" w:rsidRDefault="00FA6FA2" w:rsidP="007224E4">
            <w:pPr>
              <w:ind w:right="28"/>
              <w:rPr>
                <w:rFonts w:ascii="Arial" w:hAnsi="Arial" w:cs="Arial"/>
                <w:b/>
                <w:bCs/>
              </w:rPr>
            </w:pPr>
            <w:r w:rsidRPr="0020186E">
              <w:rPr>
                <w:rFonts w:ascii="Arial" w:hAnsi="Arial" w:cs="Arial"/>
                <w:b/>
                <w:bCs/>
              </w:rPr>
              <w:t xml:space="preserve">PROFESOR-ENTRENADOR AUTONOMICO 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color w:val="800000"/>
                <w:sz w:val="24"/>
                <w:szCs w:val="24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</w:tcPr>
          <w:p w:rsidR="00FA6FA2" w:rsidRPr="007224E4" w:rsidRDefault="00FA6FA2" w:rsidP="007224E4">
            <w:pPr>
              <w:ind w:right="-108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FA2" w:rsidRPr="007224E4" w:rsidRDefault="00FA6FA2" w:rsidP="007224E4">
            <w:pPr>
              <w:ind w:right="-108"/>
              <w:rPr>
                <w:rFonts w:ascii="Arial" w:hAnsi="Arial" w:cs="Arial"/>
                <w:b/>
                <w:bCs/>
                <w:color w:val="800000"/>
                <w:sz w:val="22"/>
                <w:szCs w:val="22"/>
              </w:rPr>
            </w:pPr>
          </w:p>
        </w:tc>
      </w:tr>
      <w:tr w:rsidR="00FA6FA2" w:rsidRPr="007224E4">
        <w:tc>
          <w:tcPr>
            <w:tcW w:w="4510" w:type="dxa"/>
            <w:vAlign w:val="center"/>
          </w:tcPr>
          <w:p w:rsidR="00FA6FA2" w:rsidRPr="007224E4" w:rsidRDefault="00FA6FA2" w:rsidP="007224E4">
            <w:pPr>
              <w:ind w:right="28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color w:val="800000"/>
                <w:sz w:val="14"/>
                <w:szCs w:val="14"/>
              </w:rPr>
            </w:pPr>
            <w:r w:rsidRPr="007224E4"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  <w:t>Especificar deporte</w:t>
            </w:r>
          </w:p>
        </w:tc>
        <w:tc>
          <w:tcPr>
            <w:tcW w:w="2424" w:type="dxa"/>
            <w:gridSpan w:val="2"/>
          </w:tcPr>
          <w:p w:rsidR="00FA6FA2" w:rsidRPr="007224E4" w:rsidRDefault="00FA6FA2" w:rsidP="007224E4">
            <w:pPr>
              <w:ind w:right="-108"/>
              <w:jc w:val="center"/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</w:pPr>
            <w:r w:rsidRPr="007224E4"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  <w:t>Señalar con una x</w:t>
            </w:r>
          </w:p>
        </w:tc>
      </w:tr>
    </w:tbl>
    <w:p w:rsidR="00FA6FA2" w:rsidRPr="007224E4" w:rsidRDefault="00FA6FA2" w:rsidP="007224E4">
      <w:pPr>
        <w:ind w:right="170"/>
        <w:jc w:val="both"/>
        <w:rPr>
          <w:rFonts w:ascii="Arial" w:hAnsi="Arial" w:cs="Arial"/>
          <w:sz w:val="8"/>
          <w:szCs w:val="8"/>
        </w:rPr>
      </w:pPr>
    </w:p>
    <w:p w:rsidR="00FA6FA2" w:rsidRPr="007224E4" w:rsidRDefault="00FA6FA2" w:rsidP="007224E4">
      <w:pPr>
        <w:ind w:left="284" w:right="170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tblInd w:w="-106" w:type="dxa"/>
        <w:tblLook w:val="01E0"/>
      </w:tblPr>
      <w:tblGrid>
        <w:gridCol w:w="4510"/>
        <w:gridCol w:w="2529"/>
        <w:gridCol w:w="2030"/>
        <w:gridCol w:w="394"/>
      </w:tblGrid>
      <w:tr w:rsidR="00FA6FA2" w:rsidRPr="007224E4">
        <w:tc>
          <w:tcPr>
            <w:tcW w:w="4510" w:type="dxa"/>
            <w:vAlign w:val="center"/>
          </w:tcPr>
          <w:p w:rsidR="00FA6FA2" w:rsidRPr="0020186E" w:rsidRDefault="00FA6FA2" w:rsidP="007224E4">
            <w:pPr>
              <w:ind w:right="2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186E">
              <w:rPr>
                <w:rFonts w:ascii="Arial" w:hAnsi="Arial" w:cs="Arial"/>
                <w:b/>
                <w:bCs/>
                <w:sz w:val="22"/>
                <w:szCs w:val="22"/>
              </w:rPr>
              <w:t>MAESTRO-ENTRENADOR NACIONAL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color w:val="800000"/>
                <w:sz w:val="24"/>
                <w:szCs w:val="24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</w:tcPr>
          <w:p w:rsidR="00FA6FA2" w:rsidRPr="007224E4" w:rsidRDefault="00FA6FA2" w:rsidP="007224E4">
            <w:pPr>
              <w:ind w:right="-108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FA2" w:rsidRPr="007224E4" w:rsidRDefault="00FA6FA2" w:rsidP="007224E4">
            <w:pPr>
              <w:ind w:right="-108"/>
              <w:rPr>
                <w:rFonts w:ascii="Arial" w:hAnsi="Arial" w:cs="Arial"/>
                <w:b/>
                <w:bCs/>
                <w:color w:val="800000"/>
                <w:sz w:val="22"/>
                <w:szCs w:val="22"/>
              </w:rPr>
            </w:pPr>
          </w:p>
        </w:tc>
      </w:tr>
      <w:tr w:rsidR="00FA6FA2" w:rsidRPr="007224E4">
        <w:tc>
          <w:tcPr>
            <w:tcW w:w="4510" w:type="dxa"/>
            <w:vAlign w:val="center"/>
          </w:tcPr>
          <w:p w:rsidR="00FA6FA2" w:rsidRPr="007224E4" w:rsidRDefault="00FA6FA2" w:rsidP="007224E4">
            <w:pPr>
              <w:ind w:right="28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ind w:right="28"/>
              <w:jc w:val="center"/>
              <w:rPr>
                <w:rFonts w:ascii="Arial" w:hAnsi="Arial" w:cs="Arial"/>
                <w:color w:val="800000"/>
                <w:sz w:val="14"/>
                <w:szCs w:val="14"/>
              </w:rPr>
            </w:pPr>
            <w:r w:rsidRPr="007224E4"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  <w:t>Especificar deporte</w:t>
            </w:r>
          </w:p>
        </w:tc>
        <w:tc>
          <w:tcPr>
            <w:tcW w:w="2424" w:type="dxa"/>
            <w:gridSpan w:val="2"/>
          </w:tcPr>
          <w:p w:rsidR="00FA6FA2" w:rsidRPr="007224E4" w:rsidRDefault="00FA6FA2" w:rsidP="007224E4">
            <w:pPr>
              <w:ind w:right="-108"/>
              <w:jc w:val="center"/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</w:pPr>
            <w:r w:rsidRPr="007224E4">
              <w:rPr>
                <w:rFonts w:ascii="Arial" w:hAnsi="Arial" w:cs="Arial"/>
                <w:b/>
                <w:bCs/>
                <w:color w:val="800000"/>
                <w:sz w:val="14"/>
                <w:szCs w:val="14"/>
              </w:rPr>
              <w:t>Señalar con una x</w:t>
            </w:r>
          </w:p>
        </w:tc>
      </w:tr>
    </w:tbl>
    <w:p w:rsidR="00FA6FA2" w:rsidRPr="007224E4" w:rsidRDefault="00FA6FA2" w:rsidP="007224E4">
      <w:pPr>
        <w:ind w:left="284" w:right="170"/>
        <w:jc w:val="both"/>
        <w:rPr>
          <w:rFonts w:ascii="Arial" w:hAnsi="Arial" w:cs="Arial"/>
          <w:sz w:val="8"/>
          <w:szCs w:val="8"/>
        </w:rPr>
      </w:pPr>
    </w:p>
    <w:p w:rsidR="00FA6FA2" w:rsidRPr="007224E4" w:rsidRDefault="00FA6FA2" w:rsidP="007224E4">
      <w:pPr>
        <w:ind w:left="284" w:right="170"/>
        <w:jc w:val="both"/>
        <w:rPr>
          <w:rFonts w:ascii="Arial" w:hAnsi="Arial" w:cs="Arial"/>
          <w:sz w:val="8"/>
          <w:szCs w:val="8"/>
        </w:rPr>
      </w:pPr>
    </w:p>
    <w:p w:rsidR="00FA6FA2" w:rsidRPr="007224E4" w:rsidRDefault="00FA6FA2" w:rsidP="007224E4">
      <w:pPr>
        <w:ind w:left="284" w:right="170"/>
        <w:jc w:val="both"/>
        <w:rPr>
          <w:rFonts w:ascii="Arial" w:hAnsi="Arial" w:cs="Arial"/>
          <w:sz w:val="8"/>
          <w:szCs w:val="8"/>
        </w:rPr>
      </w:pPr>
    </w:p>
    <w:p w:rsidR="00FA6FA2" w:rsidRPr="007224E4" w:rsidRDefault="00FA6FA2" w:rsidP="007224E4">
      <w:pPr>
        <w:ind w:left="284" w:right="170"/>
        <w:jc w:val="both"/>
        <w:rPr>
          <w:rFonts w:ascii="Arial" w:hAnsi="Arial" w:cs="Arial"/>
          <w:sz w:val="8"/>
          <w:szCs w:val="8"/>
        </w:rPr>
      </w:pPr>
    </w:p>
    <w:p w:rsidR="00FA6FA2" w:rsidRPr="007224E4" w:rsidRDefault="00FA6FA2" w:rsidP="007224E4">
      <w:pPr>
        <w:ind w:left="284" w:right="170"/>
        <w:jc w:val="both"/>
        <w:rPr>
          <w:rFonts w:ascii="Arial" w:hAnsi="Arial" w:cs="Arial"/>
          <w:sz w:val="8"/>
          <w:szCs w:val="8"/>
        </w:rPr>
      </w:pPr>
    </w:p>
    <w:p w:rsidR="00FA6FA2" w:rsidRPr="007224E4" w:rsidRDefault="00FA6FA2" w:rsidP="007224E4">
      <w:pPr>
        <w:tabs>
          <w:tab w:val="left" w:pos="10915"/>
        </w:tabs>
        <w:spacing w:before="100" w:beforeAutospacing="1" w:after="100" w:afterAutospacing="1"/>
        <w:ind w:left="284" w:right="170" w:firstLine="566"/>
        <w:jc w:val="both"/>
        <w:rPr>
          <w:rFonts w:ascii="Arial" w:hAnsi="Arial" w:cs="Arial"/>
          <w:sz w:val="22"/>
          <w:szCs w:val="22"/>
        </w:rPr>
      </w:pPr>
      <w:r w:rsidRPr="007224E4">
        <w:rPr>
          <w:rFonts w:ascii="Arial" w:hAnsi="Arial" w:cs="Arial"/>
          <w:sz w:val="22"/>
          <w:szCs w:val="22"/>
        </w:rPr>
        <w:t>Y declaro cumplir todos los requisitos necesarios comprometiéndome, bajo mi responsabilidad, a</w:t>
      </w:r>
      <w:r w:rsidRPr="007224E4">
        <w:rPr>
          <w:rFonts w:ascii="Arial" w:hAnsi="Arial" w:cs="Arial"/>
          <w:b/>
          <w:bCs/>
          <w:sz w:val="22"/>
          <w:szCs w:val="22"/>
        </w:rPr>
        <w:t xml:space="preserve"> ASISTIR </w:t>
      </w:r>
      <w:r w:rsidRPr="007224E4">
        <w:rPr>
          <w:rFonts w:ascii="Arial" w:hAnsi="Arial" w:cs="Arial"/>
          <w:sz w:val="22"/>
          <w:szCs w:val="22"/>
        </w:rPr>
        <w:t>y a</w:t>
      </w:r>
      <w:r w:rsidRPr="007224E4">
        <w:rPr>
          <w:rFonts w:ascii="Arial" w:hAnsi="Arial" w:cs="Arial"/>
          <w:b/>
          <w:bCs/>
          <w:sz w:val="22"/>
          <w:szCs w:val="22"/>
        </w:rPr>
        <w:t xml:space="preserve"> PRESENTAR </w:t>
      </w:r>
      <w:r w:rsidRPr="007224E4">
        <w:rPr>
          <w:rFonts w:ascii="Arial" w:hAnsi="Arial" w:cs="Arial"/>
          <w:sz w:val="22"/>
          <w:szCs w:val="22"/>
        </w:rPr>
        <w:t>toda la documentación necesaria para la correcta tramitación del expediente antes del inicio del curso.</w:t>
      </w:r>
    </w:p>
    <w:p w:rsidR="00FA6FA2" w:rsidRPr="007224E4" w:rsidRDefault="00FA6FA2" w:rsidP="007224E4">
      <w:pPr>
        <w:ind w:left="142" w:right="170"/>
        <w:jc w:val="both"/>
        <w:rPr>
          <w:rFonts w:ascii="Arial" w:hAnsi="Arial" w:cs="Arial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2259"/>
        <w:gridCol w:w="425"/>
        <w:gridCol w:w="702"/>
        <w:gridCol w:w="508"/>
        <w:gridCol w:w="2060"/>
        <w:gridCol w:w="1125"/>
      </w:tblGrid>
      <w:tr w:rsidR="00FA6FA2" w:rsidRPr="007224E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b/>
                <w:bCs/>
                <w:i/>
                <w:iCs/>
              </w:rPr>
            </w:pPr>
            <w:r w:rsidRPr="007224E4">
              <w:rPr>
                <w:b/>
                <w:bCs/>
                <w:i/>
                <w:iCs/>
              </w:rPr>
              <w:t>En</w:t>
            </w:r>
          </w:p>
        </w:tc>
        <w:tc>
          <w:tcPr>
            <w:tcW w:w="2259" w:type="dxa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b/>
                <w:bCs/>
                <w:i/>
                <w:iCs/>
              </w:rPr>
            </w:pPr>
            <w:r w:rsidRPr="007224E4">
              <w:rPr>
                <w:b/>
                <w:bCs/>
                <w:i/>
                <w:iCs/>
              </w:rPr>
              <w:t>, a</w:t>
            </w: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b/>
                <w:bCs/>
                <w:i/>
                <w:iCs/>
              </w:rPr>
            </w:pPr>
            <w:r w:rsidRPr="007224E4">
              <w:rPr>
                <w:b/>
                <w:bCs/>
                <w:i/>
                <w:iCs/>
              </w:rPr>
              <w:t>de</w:t>
            </w:r>
          </w:p>
        </w:tc>
        <w:tc>
          <w:tcPr>
            <w:tcW w:w="2060" w:type="dxa"/>
            <w:tcBorders>
              <w:top w:val="nil"/>
              <w:left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i/>
                <w:iCs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FA6FA2" w:rsidRPr="007224E4" w:rsidRDefault="00FA6FA2" w:rsidP="007224E4">
            <w:pPr>
              <w:jc w:val="center"/>
              <w:rPr>
                <w:b/>
                <w:bCs/>
                <w:i/>
                <w:iCs/>
              </w:rPr>
            </w:pPr>
            <w:r w:rsidRPr="007224E4">
              <w:rPr>
                <w:b/>
                <w:bCs/>
                <w:i/>
                <w:iCs/>
              </w:rPr>
              <w:t>de 201</w:t>
            </w:r>
            <w:r>
              <w:rPr>
                <w:b/>
                <w:bCs/>
                <w:i/>
                <w:iCs/>
              </w:rPr>
              <w:t>9</w:t>
            </w:r>
          </w:p>
        </w:tc>
      </w:tr>
    </w:tbl>
    <w:p w:rsidR="00FA6FA2" w:rsidRPr="007224E4" w:rsidRDefault="00FA6FA2" w:rsidP="007224E4">
      <w:pPr>
        <w:ind w:left="284" w:right="28"/>
        <w:jc w:val="center"/>
        <w:rPr>
          <w:rFonts w:ascii="Arial" w:hAnsi="Arial" w:cs="Arial"/>
          <w:b/>
          <w:bCs/>
        </w:rPr>
      </w:pPr>
    </w:p>
    <w:p w:rsidR="00FA6FA2" w:rsidRPr="007224E4" w:rsidRDefault="00FA6FA2" w:rsidP="007224E4">
      <w:pPr>
        <w:ind w:left="284" w:right="28"/>
        <w:jc w:val="center"/>
        <w:rPr>
          <w:rFonts w:ascii="Arial" w:hAnsi="Arial" w:cs="Arial"/>
          <w:b/>
          <w:bCs/>
        </w:rPr>
      </w:pPr>
      <w:r w:rsidRPr="007224E4">
        <w:rPr>
          <w:rFonts w:ascii="Arial" w:hAnsi="Arial" w:cs="Arial"/>
          <w:b/>
          <w:bCs/>
        </w:rPr>
        <w:t>El interesado/a,</w:t>
      </w:r>
    </w:p>
    <w:p w:rsidR="00FA6FA2" w:rsidRPr="007224E4" w:rsidRDefault="00FA6FA2" w:rsidP="007224E4">
      <w:pPr>
        <w:ind w:left="142" w:right="170"/>
        <w:jc w:val="both"/>
        <w:rPr>
          <w:rFonts w:ascii="Franklin Gothic Medium" w:hAnsi="Franklin Gothic Medium" w:cs="Franklin Gothic Medium"/>
          <w:i/>
          <w:iCs/>
          <w:lang w:val="gl-ES"/>
        </w:rPr>
      </w:pPr>
    </w:p>
    <w:p w:rsidR="00FA6FA2" w:rsidRPr="007224E4" w:rsidRDefault="00FA6FA2" w:rsidP="007224E4">
      <w:pPr>
        <w:ind w:left="142" w:right="170"/>
        <w:jc w:val="both"/>
        <w:rPr>
          <w:rFonts w:ascii="Franklin Gothic Medium" w:hAnsi="Franklin Gothic Medium" w:cs="Franklin Gothic Medium"/>
          <w:i/>
          <w:iCs/>
          <w:lang w:val="gl-ES"/>
        </w:rPr>
      </w:pPr>
      <w:r w:rsidRPr="007224E4">
        <w:rPr>
          <w:rFonts w:ascii="Franklin Gothic Medium" w:hAnsi="Franklin Gothic Medium" w:cs="Franklin Gothic Medium"/>
          <w:i/>
          <w:iCs/>
          <w:lang w:val="gl-ES"/>
        </w:rPr>
        <w:t>Vº Bº</w:t>
      </w:r>
    </w:p>
    <w:p w:rsidR="00FA6FA2" w:rsidRPr="007224E4" w:rsidRDefault="00FA6FA2" w:rsidP="007224E4">
      <w:pPr>
        <w:ind w:left="142" w:right="170"/>
        <w:jc w:val="both"/>
        <w:rPr>
          <w:rFonts w:ascii="Franklin Gothic Medium" w:hAnsi="Franklin Gothic Medium" w:cs="Franklin Gothic Medium"/>
          <w:i/>
          <w:iCs/>
          <w:lang w:val="gl-ES"/>
        </w:rPr>
      </w:pPr>
      <w:r w:rsidRPr="007224E4">
        <w:rPr>
          <w:rFonts w:ascii="Franklin Gothic Medium" w:hAnsi="Franklin Gothic Medium" w:cs="Franklin Gothic Medium"/>
          <w:i/>
          <w:iCs/>
          <w:lang w:val="gl-ES"/>
        </w:rPr>
        <w:t>EL PRESIDENTE DE LA</w:t>
      </w:r>
    </w:p>
    <w:p w:rsidR="00FA6FA2" w:rsidRPr="007224E4" w:rsidRDefault="00FA6FA2" w:rsidP="007224E4">
      <w:pPr>
        <w:ind w:left="142" w:right="170"/>
        <w:jc w:val="both"/>
        <w:rPr>
          <w:rFonts w:ascii="Franklin Gothic Medium" w:hAnsi="Franklin Gothic Medium" w:cs="Franklin Gothic Medium"/>
          <w:i/>
          <w:iCs/>
          <w:lang w:val="gl-ES"/>
        </w:rPr>
      </w:pPr>
      <w:r w:rsidRPr="007224E4">
        <w:rPr>
          <w:rFonts w:ascii="Franklin Gothic Medium" w:hAnsi="Franklin Gothic Medium" w:cs="Franklin Gothic Medium"/>
          <w:i/>
          <w:iCs/>
          <w:lang w:val="gl-ES"/>
        </w:rPr>
        <w:t>FEDERACION_________________.</w:t>
      </w:r>
    </w:p>
    <w:p w:rsidR="00FA6FA2" w:rsidRPr="007224E4" w:rsidRDefault="00FA6FA2" w:rsidP="007224E4">
      <w:pPr>
        <w:tabs>
          <w:tab w:val="left" w:pos="-720"/>
        </w:tabs>
        <w:suppressAutoHyphens/>
        <w:jc w:val="both"/>
        <w:rPr>
          <w:spacing w:val="-3"/>
          <w:sz w:val="24"/>
          <w:szCs w:val="24"/>
          <w:lang w:val="es-ES_tradnl"/>
        </w:rPr>
      </w:pPr>
    </w:p>
    <w:p w:rsidR="00FA6FA2" w:rsidRPr="007224E4" w:rsidRDefault="00FA6FA2" w:rsidP="007224E4">
      <w:pPr>
        <w:tabs>
          <w:tab w:val="left" w:pos="-720"/>
        </w:tabs>
        <w:suppressAutoHyphens/>
        <w:jc w:val="both"/>
        <w:rPr>
          <w:spacing w:val="-3"/>
          <w:sz w:val="24"/>
          <w:szCs w:val="24"/>
          <w:lang w:val="es-ES_tradnl"/>
        </w:rPr>
      </w:pPr>
      <w:r w:rsidRPr="007224E4">
        <w:rPr>
          <w:spacing w:val="-3"/>
          <w:sz w:val="24"/>
          <w:szCs w:val="24"/>
          <w:lang w:val="es-ES_tradnl"/>
        </w:rPr>
        <w:t xml:space="preserve"> </w:t>
      </w:r>
    </w:p>
    <w:p w:rsidR="00FA6FA2" w:rsidRPr="007224E4" w:rsidRDefault="00FA6FA2" w:rsidP="007224E4">
      <w:pPr>
        <w:tabs>
          <w:tab w:val="left" w:pos="-720"/>
        </w:tabs>
        <w:suppressAutoHyphens/>
        <w:jc w:val="both"/>
        <w:rPr>
          <w:spacing w:val="-3"/>
          <w:sz w:val="24"/>
          <w:szCs w:val="24"/>
          <w:lang w:val="es-ES_tradnl"/>
        </w:rPr>
      </w:pPr>
    </w:p>
    <w:p w:rsidR="00FA6FA2" w:rsidRDefault="00FA6FA2" w:rsidP="007224E4">
      <w:pPr>
        <w:suppressAutoHyphens/>
        <w:jc w:val="both"/>
        <w:rPr>
          <w:rFonts w:ascii="Arial" w:hAnsi="Arial" w:cs="Arial"/>
          <w:spacing w:val="-3"/>
          <w:sz w:val="24"/>
          <w:szCs w:val="24"/>
          <w:lang w:val="es-ES_tradnl"/>
        </w:rPr>
      </w:pPr>
    </w:p>
    <w:sectPr w:rsidR="00FA6FA2" w:rsidSect="0052747B">
      <w:headerReference w:type="default" r:id="rId7"/>
      <w:footerReference w:type="default" r:id="rId8"/>
      <w:pgSz w:w="11906" w:h="16838"/>
      <w:pgMar w:top="211" w:right="991" w:bottom="397" w:left="992" w:header="437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FA2" w:rsidRDefault="00FA6FA2">
      <w:r>
        <w:separator/>
      </w:r>
    </w:p>
  </w:endnote>
  <w:endnote w:type="continuationSeparator" w:id="0">
    <w:p w:rsidR="00FA6FA2" w:rsidRDefault="00FA6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118" w:type="dxa"/>
      <w:jc w:val="center"/>
      <w:tblLayout w:type="fixed"/>
      <w:tblLook w:val="01E0"/>
    </w:tblPr>
    <w:tblGrid>
      <w:gridCol w:w="1867"/>
      <w:gridCol w:w="10251"/>
    </w:tblGrid>
    <w:tr w:rsidR="00FA6FA2" w:rsidRPr="00F93BE6">
      <w:trPr>
        <w:trHeight w:val="636"/>
        <w:jc w:val="center"/>
      </w:trPr>
      <w:tc>
        <w:tcPr>
          <w:tcW w:w="1867" w:type="dxa"/>
          <w:shd w:val="clear" w:color="auto" w:fill="FF0000"/>
          <w:vAlign w:val="center"/>
        </w:tcPr>
        <w:p w:rsidR="00FA6FA2" w:rsidRPr="002551A8" w:rsidRDefault="00FA6FA2" w:rsidP="001F1C3D">
          <w:pPr>
            <w:pStyle w:val="Footer"/>
            <w:tabs>
              <w:tab w:val="left" w:pos="708"/>
            </w:tabs>
            <w:spacing w:before="40" w:after="40"/>
            <w:ind w:left="720" w:right="-108"/>
            <w:jc w:val="center"/>
            <w:rPr>
              <w:rFonts w:ascii="Arial" w:hAnsi="Arial" w:cs="Arial"/>
              <w:b/>
              <w:bCs/>
              <w:sz w:val="12"/>
              <w:szCs w:val="12"/>
              <w:lang w:val="es-ES"/>
            </w:rPr>
          </w:pPr>
          <w:r>
            <w:rPr>
              <w:noProof/>
              <w:lang w:val="es-ES"/>
            </w:rPr>
            <w:pict>
              <v:rect id="Rectangle 6" o:spid="_x0000_s2049" style="position:absolute;left:0;text-align:left;margin-left:554.4pt;margin-top:795.25pt;width:27.1pt;height:31.55pt;z-index:251660288;visibility:visible;mso-position-horizontal-relative:page;mso-position-vertical-relative:page;v-text-anchor:middle" o:allowincell="f" filled="f" stroked="f">
                <v:textbox style="layout-flow:vertical;mso-layout-flow-alt:bottom-to-top;mso-fit-shape-to-text:t">
                  <w:txbxContent>
                    <w:p w:rsidR="00FA6FA2" w:rsidRPr="00C957CC" w:rsidRDefault="00FA6FA2" w:rsidP="00D75256">
                      <w:pPr>
                        <w:pStyle w:val="Footer"/>
                        <w:rPr>
                          <w:rFonts w:ascii="Calibri Light" w:hAnsi="Calibri Light" w:cs="Calibri Light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C957CC">
                        <w:rPr>
                          <w:rFonts w:ascii="Calibri Light" w:hAnsi="Calibri Light" w:cs="Calibri Light"/>
                          <w:b/>
                          <w:bCs/>
                          <w:color w:val="FFFFFF"/>
                          <w:sz w:val="12"/>
                          <w:szCs w:val="12"/>
                        </w:rPr>
                        <w:t xml:space="preserve"> Pág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/>
                          <w:sz w:val="12"/>
                          <w:szCs w:val="12"/>
                        </w:rPr>
                        <w:t>.</w:t>
                      </w:r>
                      <w:r w:rsidRPr="00C957CC">
                        <w:rPr>
                          <w:rFonts w:ascii="Calibri Light" w:hAnsi="Calibri Light" w:cs="Calibri Light"/>
                          <w:b/>
                          <w:bCs/>
                          <w:color w:val="FFFFFF"/>
                          <w:sz w:val="12"/>
                          <w:szCs w:val="12"/>
                        </w:rPr>
                        <w:t xml:space="preserve"> </w:t>
                      </w:r>
                      <w:r w:rsidRPr="00C957CC">
                        <w:rPr>
                          <w:b/>
                          <w:bCs/>
                          <w:color w:val="FFFFFF"/>
                          <w:sz w:val="10"/>
                          <w:szCs w:val="10"/>
                        </w:rPr>
                        <w:fldChar w:fldCharType="begin"/>
                      </w:r>
                      <w:r w:rsidRPr="00C957CC">
                        <w:rPr>
                          <w:b/>
                          <w:bCs/>
                          <w:color w:val="FFFFFF"/>
                          <w:sz w:val="10"/>
                          <w:szCs w:val="10"/>
                        </w:rPr>
                        <w:instrText>PAGE    \* MERGEFORMAT</w:instrText>
                      </w:r>
                      <w:r w:rsidRPr="00C957CC">
                        <w:rPr>
                          <w:b/>
                          <w:bCs/>
                          <w:color w:val="FFFFFF"/>
                          <w:sz w:val="10"/>
                          <w:szCs w:val="10"/>
                        </w:rPr>
                        <w:fldChar w:fldCharType="separate"/>
                      </w:r>
                      <w:r w:rsidRPr="00EA6793">
                        <w:rPr>
                          <w:rFonts w:ascii="Calibri Light" w:hAnsi="Calibri Light" w:cs="Calibri Light"/>
                          <w:b/>
                          <w:bCs/>
                          <w:noProof/>
                          <w:color w:val="FFFFFF"/>
                          <w:sz w:val="20"/>
                          <w:szCs w:val="20"/>
                        </w:rPr>
                        <w:t>1</w:t>
                      </w:r>
                      <w:r w:rsidRPr="00C957CC">
                        <w:rPr>
                          <w:b/>
                          <w:bCs/>
                          <w:color w:val="FFFFFF"/>
                          <w:sz w:val="10"/>
                          <w:szCs w:val="10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rect>
            </w:pict>
          </w:r>
          <w:r w:rsidRPr="002551A8">
            <w:rPr>
              <w:noProof/>
              <w:sz w:val="22"/>
              <w:szCs w:val="22"/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i1032" type="#_x0000_t75" alt="ESPAÑA BLANCO copia" style="width:39pt;height:31pt;visibility:visible">
                <v:imagedata r:id="rId1" o:title=""/>
              </v:shape>
            </w:pict>
          </w:r>
        </w:p>
      </w:tc>
      <w:tc>
        <w:tcPr>
          <w:tcW w:w="10251" w:type="dxa"/>
          <w:shd w:val="clear" w:color="auto" w:fill="FF0000"/>
          <w:vAlign w:val="center"/>
        </w:tcPr>
        <w:p w:rsidR="00FA6FA2" w:rsidRPr="002551A8" w:rsidRDefault="00FA6FA2" w:rsidP="001F1C3D">
          <w:pPr>
            <w:pStyle w:val="Footer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bCs/>
              <w:color w:val="FFFFFF"/>
              <w:lang w:val="es-ES"/>
            </w:rPr>
          </w:pPr>
          <w:r w:rsidRPr="002551A8">
            <w:rPr>
              <w:rFonts w:ascii="Arial" w:hAnsi="Arial" w:cs="Arial"/>
              <w:b/>
              <w:bCs/>
              <w:color w:val="FFFFFF"/>
              <w:sz w:val="16"/>
              <w:szCs w:val="16"/>
              <w:lang w:val="es-ES"/>
            </w:rPr>
            <w:t>REAL FEDERACIÓN ESPAÑOLA DE JUDO Y DEPORTES ASOCIADOS</w:t>
          </w:r>
        </w:p>
        <w:p w:rsidR="00FA6FA2" w:rsidRPr="002551A8" w:rsidRDefault="00FA6FA2" w:rsidP="001F1C3D">
          <w:pPr>
            <w:pStyle w:val="Footer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bCs/>
              <w:color w:val="FFFFFF"/>
              <w:lang w:val="es-ES"/>
            </w:rPr>
          </w:pPr>
          <w:r w:rsidRPr="002551A8">
            <w:rPr>
              <w:rFonts w:ascii="Arial" w:hAnsi="Arial" w:cs="Arial"/>
              <w:b/>
              <w:bCs/>
              <w:color w:val="FFFFFF"/>
              <w:sz w:val="12"/>
              <w:szCs w:val="12"/>
              <w:lang w:val="es-ES"/>
            </w:rPr>
            <w:t>JIU JITSU - AIKIDO - KENDO - WU SHU - DEFENSA PERSONAL</w:t>
          </w:r>
        </w:p>
        <w:p w:rsidR="00FA6FA2" w:rsidRPr="002551A8" w:rsidRDefault="00FA6FA2" w:rsidP="00EC7D59">
          <w:pPr>
            <w:pStyle w:val="Footer"/>
            <w:tabs>
              <w:tab w:val="left" w:pos="708"/>
            </w:tabs>
            <w:spacing w:before="40"/>
            <w:ind w:left="-108" w:right="1131"/>
            <w:jc w:val="center"/>
            <w:rPr>
              <w:rFonts w:ascii="Arial" w:hAnsi="Arial" w:cs="Arial"/>
              <w:b/>
              <w:bCs/>
              <w:color w:val="FFFFFF"/>
              <w:sz w:val="10"/>
              <w:szCs w:val="10"/>
              <w:lang w:val="es-ES"/>
            </w:rPr>
          </w:pPr>
          <w:r w:rsidRPr="002551A8">
            <w:rPr>
              <w:rFonts w:ascii="Arial" w:hAnsi="Arial" w:cs="Arial"/>
              <w:color w:val="FFFFFF"/>
              <w:sz w:val="12"/>
              <w:szCs w:val="12"/>
              <w:lang w:val="es-ES"/>
            </w:rPr>
            <w:t xml:space="preserve">C/ Ferraz nº 16 - 7º Izda - 28008 MADRID  Tfno. (34) 915 594 876 - </w:t>
          </w:r>
          <w:hyperlink r:id="rId2" w:history="1">
            <w:r w:rsidRPr="002551A8">
              <w:rPr>
                <w:rStyle w:val="Hyperlink"/>
                <w:rFonts w:ascii="Arial" w:hAnsi="Arial" w:cs="Arial"/>
                <w:color w:val="FFFFFF"/>
                <w:sz w:val="12"/>
                <w:szCs w:val="12"/>
                <w:lang w:val="es-ES"/>
              </w:rPr>
              <w:t>info@rfejudo.com</w:t>
            </w:r>
          </w:hyperlink>
        </w:p>
      </w:tc>
    </w:tr>
  </w:tbl>
  <w:p w:rsidR="00FA6FA2" w:rsidRDefault="00FA6FA2" w:rsidP="003019DB">
    <w:pPr>
      <w:pStyle w:val="Foo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FA2" w:rsidRDefault="00FA6FA2">
      <w:r>
        <w:separator/>
      </w:r>
    </w:p>
  </w:footnote>
  <w:footnote w:type="continuationSeparator" w:id="0">
    <w:p w:rsidR="00FA6FA2" w:rsidRDefault="00FA6F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Ind w:w="2" w:type="dxa"/>
      <w:tblLayout w:type="fixed"/>
      <w:tblLook w:val="00A0"/>
    </w:tblPr>
    <w:tblGrid>
      <w:gridCol w:w="8506"/>
      <w:gridCol w:w="2126"/>
    </w:tblGrid>
    <w:tr w:rsidR="00FA6FA2">
      <w:trPr>
        <w:trHeight w:val="851"/>
      </w:trPr>
      <w:tc>
        <w:tcPr>
          <w:tcW w:w="8506" w:type="dxa"/>
          <w:vMerge w:val="restart"/>
          <w:vAlign w:val="center"/>
        </w:tcPr>
        <w:p w:rsidR="00FA6FA2" w:rsidRPr="002551A8" w:rsidRDefault="00FA6FA2" w:rsidP="008C62DB">
          <w:pPr>
            <w:pStyle w:val="Header"/>
            <w:ind w:left="-108" w:right="-108"/>
            <w:rPr>
              <w:rFonts w:ascii="Arial Narrow" w:hAnsi="Arial Narrow" w:cs="Arial Narrow"/>
              <w:b/>
              <w:bCs/>
              <w:color w:val="767171"/>
              <w:sz w:val="28"/>
              <w:szCs w:val="28"/>
              <w:lang w:val="es-ES"/>
            </w:rPr>
          </w:pPr>
          <w:r w:rsidRPr="002551A8">
            <w:rPr>
              <w:rFonts w:ascii="Arial Narrow" w:hAnsi="Arial Narrow" w:cs="Arial Narrow"/>
              <w:b/>
              <w:bCs/>
              <w:noProof/>
              <w:color w:val="767171"/>
              <w:sz w:val="28"/>
              <w:szCs w:val="28"/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i1028" type="#_x0000_t75" style="width:358.5pt;height:83.5pt;visibility:visible">
                <v:imagedata r:id="rId1" o:title=""/>
              </v:shape>
            </w:pict>
          </w:r>
        </w:p>
      </w:tc>
      <w:tc>
        <w:tcPr>
          <w:tcW w:w="2126" w:type="dxa"/>
          <w:vAlign w:val="bottom"/>
        </w:tcPr>
        <w:p w:rsidR="00FA6FA2" w:rsidRPr="002551A8" w:rsidRDefault="00FA6FA2" w:rsidP="00EF1195">
          <w:pPr>
            <w:pStyle w:val="Header"/>
            <w:ind w:left="742" w:right="-108"/>
            <w:jc w:val="center"/>
            <w:rPr>
              <w:b/>
              <w:bCs/>
              <w:sz w:val="28"/>
              <w:szCs w:val="28"/>
              <w:lang w:val="es-ES"/>
            </w:rPr>
          </w:pPr>
          <w:r w:rsidRPr="002551A8">
            <w:rPr>
              <w:b/>
              <w:bCs/>
              <w:noProof/>
              <w:sz w:val="28"/>
              <w:szCs w:val="28"/>
              <w:lang w:val="es-ES"/>
            </w:rPr>
            <w:pict>
              <v:shape id="Imagen 1" o:spid="_x0000_i1029" type="#_x0000_t75" alt="DAE DO" style="width:43.5pt;height:38pt;visibility:visible">
                <v:imagedata r:id="rId2" o:title=""/>
              </v:shape>
            </w:pict>
          </w:r>
        </w:p>
      </w:tc>
    </w:tr>
    <w:tr w:rsidR="00FA6FA2">
      <w:tc>
        <w:tcPr>
          <w:tcW w:w="8506" w:type="dxa"/>
          <w:vMerge/>
        </w:tcPr>
        <w:p w:rsidR="00FA6FA2" w:rsidRPr="002551A8" w:rsidRDefault="00FA6FA2" w:rsidP="003019DB">
          <w:pPr>
            <w:pStyle w:val="Header"/>
            <w:ind w:left="-108" w:right="-108"/>
            <w:jc w:val="center"/>
            <w:rPr>
              <w:rFonts w:ascii="Arial Narrow" w:hAnsi="Arial Narrow" w:cs="Arial Narrow"/>
              <w:b/>
              <w:bCs/>
              <w:sz w:val="20"/>
              <w:szCs w:val="20"/>
              <w:lang w:val="es-ES"/>
            </w:rPr>
          </w:pPr>
        </w:p>
      </w:tc>
      <w:tc>
        <w:tcPr>
          <w:tcW w:w="2126" w:type="dxa"/>
        </w:tcPr>
        <w:p w:rsidR="00FA6FA2" w:rsidRPr="002551A8" w:rsidRDefault="00FA6FA2" w:rsidP="00EF1195">
          <w:pPr>
            <w:pStyle w:val="Header"/>
            <w:ind w:left="318" w:right="33"/>
            <w:jc w:val="right"/>
            <w:rPr>
              <w:b/>
              <w:bCs/>
              <w:sz w:val="28"/>
              <w:szCs w:val="28"/>
              <w:lang w:val="es-ES"/>
            </w:rPr>
          </w:pPr>
          <w:r w:rsidRPr="002551A8">
            <w:rPr>
              <w:noProof/>
              <w:lang w:val="es-ES"/>
            </w:rPr>
            <w:pict>
              <v:shape id="Imagen 9" o:spid="_x0000_i1030" type="#_x0000_t75" style="width:86pt;height:26.5pt;visibility:visible">
                <v:imagedata r:id="rId3" o:title=""/>
              </v:shape>
            </w:pict>
          </w:r>
        </w:p>
      </w:tc>
    </w:tr>
  </w:tbl>
  <w:p w:rsidR="00FA6FA2" w:rsidRPr="0017172C" w:rsidRDefault="00FA6FA2" w:rsidP="00562E96">
    <w:pPr>
      <w:pStyle w:val="Header"/>
      <w:ind w:right="-425"/>
      <w:rPr>
        <w:sz w:val="2"/>
        <w:szCs w:val="2"/>
      </w:rPr>
    </w:pPr>
  </w:p>
  <w:p w:rsidR="00FA6FA2" w:rsidRDefault="00FA6FA2" w:rsidP="00551D06">
    <w:pPr>
      <w:pStyle w:val="Header"/>
      <w:jc w:val="center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6F4A24"/>
    <w:multiLevelType w:val="hybridMultilevel"/>
    <w:tmpl w:val="1D3027AA"/>
    <w:lvl w:ilvl="0" w:tplc="A3D6D8A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352495"/>
    <w:multiLevelType w:val="singleLevel"/>
    <w:tmpl w:val="4C84DDE0"/>
    <w:lvl w:ilvl="0">
      <w:numFmt w:val="bullet"/>
      <w:lvlText w:val="-"/>
      <w:lvlJc w:val="left"/>
      <w:pPr>
        <w:tabs>
          <w:tab w:val="num" w:pos="3210"/>
        </w:tabs>
        <w:ind w:left="3210" w:hanging="360"/>
      </w:pPr>
      <w:rPr>
        <w:rFonts w:hint="default"/>
      </w:rPr>
    </w:lvl>
  </w:abstractNum>
  <w:abstractNum w:abstractNumId="3">
    <w:nsid w:val="07D80DE3"/>
    <w:multiLevelType w:val="hybridMultilevel"/>
    <w:tmpl w:val="DC6EE814"/>
    <w:lvl w:ilvl="0" w:tplc="0C905DC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1A7EDB"/>
    <w:multiLevelType w:val="hybridMultilevel"/>
    <w:tmpl w:val="C096CFCE"/>
    <w:lvl w:ilvl="0" w:tplc="7F2E8EC6">
      <w:start w:val="5"/>
      <w:numFmt w:val="bullet"/>
      <w:lvlText w:val=""/>
      <w:lvlJc w:val="left"/>
      <w:pPr>
        <w:ind w:left="-66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374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094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534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254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694" w:hanging="360"/>
      </w:pPr>
      <w:rPr>
        <w:rFonts w:ascii="Wingdings" w:hAnsi="Wingdings" w:cs="Wingdings" w:hint="default"/>
      </w:rPr>
    </w:lvl>
  </w:abstractNum>
  <w:abstractNum w:abstractNumId="5">
    <w:nsid w:val="08956DD6"/>
    <w:multiLevelType w:val="hybridMultilevel"/>
    <w:tmpl w:val="9A7E737E"/>
    <w:lvl w:ilvl="0" w:tplc="7FDA2F5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D244CF9"/>
    <w:multiLevelType w:val="hybridMultilevel"/>
    <w:tmpl w:val="98FEB6E2"/>
    <w:lvl w:ilvl="0" w:tplc="A9DAAF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>
      <w:start w:val="1"/>
      <w:numFmt w:val="decimal"/>
      <w:lvlText w:val="%4."/>
      <w:lvlJc w:val="left"/>
      <w:pPr>
        <w:ind w:left="3229" w:hanging="360"/>
      </w:pPr>
    </w:lvl>
    <w:lvl w:ilvl="4" w:tplc="0C0A0019">
      <w:start w:val="1"/>
      <w:numFmt w:val="lowerLetter"/>
      <w:lvlText w:val="%5."/>
      <w:lvlJc w:val="left"/>
      <w:pPr>
        <w:ind w:left="3949" w:hanging="360"/>
      </w:pPr>
    </w:lvl>
    <w:lvl w:ilvl="5" w:tplc="0C0A001B">
      <w:start w:val="1"/>
      <w:numFmt w:val="lowerRoman"/>
      <w:lvlText w:val="%6."/>
      <w:lvlJc w:val="right"/>
      <w:pPr>
        <w:ind w:left="4669" w:hanging="180"/>
      </w:pPr>
    </w:lvl>
    <w:lvl w:ilvl="6" w:tplc="0C0A000F">
      <w:start w:val="1"/>
      <w:numFmt w:val="decimal"/>
      <w:lvlText w:val="%7."/>
      <w:lvlJc w:val="left"/>
      <w:pPr>
        <w:ind w:left="5389" w:hanging="360"/>
      </w:pPr>
    </w:lvl>
    <w:lvl w:ilvl="7" w:tplc="0C0A0019">
      <w:start w:val="1"/>
      <w:numFmt w:val="lowerLetter"/>
      <w:lvlText w:val="%8."/>
      <w:lvlJc w:val="left"/>
      <w:pPr>
        <w:ind w:left="6109" w:hanging="360"/>
      </w:pPr>
    </w:lvl>
    <w:lvl w:ilvl="8" w:tplc="0C0A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A10F0B"/>
    <w:multiLevelType w:val="hybridMultilevel"/>
    <w:tmpl w:val="2CC4ACAA"/>
    <w:lvl w:ilvl="0" w:tplc="F6B63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837102"/>
    <w:multiLevelType w:val="hybridMultilevel"/>
    <w:tmpl w:val="05365778"/>
    <w:lvl w:ilvl="0" w:tplc="FD9858FA">
      <w:start w:val="21"/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9">
    <w:nsid w:val="188028FE"/>
    <w:multiLevelType w:val="hybridMultilevel"/>
    <w:tmpl w:val="F09C1456"/>
    <w:lvl w:ilvl="0" w:tplc="31E0B29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E485FBB"/>
    <w:multiLevelType w:val="hybridMultilevel"/>
    <w:tmpl w:val="85E2998E"/>
    <w:lvl w:ilvl="0" w:tplc="66CE7F20"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51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23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7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39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836" w:hanging="360"/>
      </w:pPr>
      <w:rPr>
        <w:rFonts w:ascii="Wingdings" w:hAnsi="Wingdings" w:cs="Wingdings" w:hint="default"/>
      </w:rPr>
    </w:lvl>
  </w:abstractNum>
  <w:abstractNum w:abstractNumId="11">
    <w:nsid w:val="21ED2D36"/>
    <w:multiLevelType w:val="hybridMultilevel"/>
    <w:tmpl w:val="BFAA4D40"/>
    <w:lvl w:ilvl="0" w:tplc="BA0A93FC">
      <w:numFmt w:val="bullet"/>
      <w:lvlText w:val="-"/>
      <w:lvlJc w:val="left"/>
      <w:pPr>
        <w:ind w:left="252" w:hanging="360"/>
      </w:pPr>
      <w:rPr>
        <w:rFonts w:ascii="Arial Narrow" w:eastAsia="Times New Roman" w:hAnsi="Arial Narrow" w:hint="default"/>
        <w:b w:val="0"/>
        <w:bCs w:val="0"/>
        <w:sz w:val="32"/>
        <w:szCs w:val="32"/>
      </w:rPr>
    </w:lvl>
    <w:lvl w:ilvl="1" w:tplc="0C0A0003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6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4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8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5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012" w:hanging="360"/>
      </w:pPr>
      <w:rPr>
        <w:rFonts w:ascii="Wingdings" w:hAnsi="Wingdings" w:cs="Wingdings" w:hint="default"/>
      </w:rPr>
    </w:lvl>
  </w:abstractNum>
  <w:abstractNum w:abstractNumId="12">
    <w:nsid w:val="24237A39"/>
    <w:multiLevelType w:val="multilevel"/>
    <w:tmpl w:val="5532EBAC"/>
    <w:lvl w:ilvl="0">
      <w:start w:val="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  <w:bCs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  <w:bCs/>
      </w:rPr>
    </w:lvl>
  </w:abstractNum>
  <w:abstractNum w:abstractNumId="13">
    <w:nsid w:val="2CBD7901"/>
    <w:multiLevelType w:val="hybridMultilevel"/>
    <w:tmpl w:val="C0A4F4DA"/>
    <w:lvl w:ilvl="0" w:tplc="644E83F4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CE80853"/>
    <w:multiLevelType w:val="hybridMultilevel"/>
    <w:tmpl w:val="277E592C"/>
    <w:lvl w:ilvl="0" w:tplc="083669C6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hint="default"/>
        <w:b w:val="0"/>
        <w:bCs w:val="0"/>
        <w:i w:val="0"/>
        <w:iCs w:val="0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E7155CD"/>
    <w:multiLevelType w:val="hybridMultilevel"/>
    <w:tmpl w:val="241A7250"/>
    <w:lvl w:ilvl="0" w:tplc="70C00C0A">
      <w:start w:val="4"/>
      <w:numFmt w:val="bullet"/>
      <w:lvlText w:val="-"/>
      <w:lvlJc w:val="left"/>
      <w:pPr>
        <w:ind w:left="540" w:hanging="360"/>
      </w:pPr>
      <w:rPr>
        <w:rFonts w:ascii="Arial Narrow" w:eastAsia="Times New Roman" w:hAnsi="Arial Narrow" w:hint="default"/>
      </w:rPr>
    </w:lvl>
    <w:lvl w:ilvl="1" w:tplc="0C0A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</w:abstractNum>
  <w:abstractNum w:abstractNumId="16">
    <w:nsid w:val="30154475"/>
    <w:multiLevelType w:val="singleLevel"/>
    <w:tmpl w:val="186E9C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</w:abstractNum>
  <w:abstractNum w:abstractNumId="17">
    <w:nsid w:val="380C72A6"/>
    <w:multiLevelType w:val="hybridMultilevel"/>
    <w:tmpl w:val="80C6C110"/>
    <w:lvl w:ilvl="0" w:tplc="65F620D2">
      <w:start w:val="1"/>
      <w:numFmt w:val="decimalZero"/>
      <w:lvlText w:val="%1-"/>
      <w:lvlJc w:val="left"/>
      <w:pPr>
        <w:ind w:left="29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10" w:hanging="360"/>
      </w:pPr>
    </w:lvl>
    <w:lvl w:ilvl="2" w:tplc="0C0A001B">
      <w:start w:val="1"/>
      <w:numFmt w:val="lowerRoman"/>
      <w:lvlText w:val="%3."/>
      <w:lvlJc w:val="right"/>
      <w:pPr>
        <w:ind w:left="1730" w:hanging="180"/>
      </w:pPr>
    </w:lvl>
    <w:lvl w:ilvl="3" w:tplc="0C0A000F">
      <w:start w:val="1"/>
      <w:numFmt w:val="decimal"/>
      <w:lvlText w:val="%4."/>
      <w:lvlJc w:val="left"/>
      <w:pPr>
        <w:ind w:left="2450" w:hanging="360"/>
      </w:pPr>
    </w:lvl>
    <w:lvl w:ilvl="4" w:tplc="0C0A0019">
      <w:start w:val="1"/>
      <w:numFmt w:val="lowerLetter"/>
      <w:lvlText w:val="%5."/>
      <w:lvlJc w:val="left"/>
      <w:pPr>
        <w:ind w:left="3170" w:hanging="360"/>
      </w:pPr>
    </w:lvl>
    <w:lvl w:ilvl="5" w:tplc="0C0A001B">
      <w:start w:val="1"/>
      <w:numFmt w:val="lowerRoman"/>
      <w:lvlText w:val="%6."/>
      <w:lvlJc w:val="right"/>
      <w:pPr>
        <w:ind w:left="3890" w:hanging="180"/>
      </w:pPr>
    </w:lvl>
    <w:lvl w:ilvl="6" w:tplc="0C0A000F">
      <w:start w:val="1"/>
      <w:numFmt w:val="decimal"/>
      <w:lvlText w:val="%7."/>
      <w:lvlJc w:val="left"/>
      <w:pPr>
        <w:ind w:left="4610" w:hanging="360"/>
      </w:pPr>
    </w:lvl>
    <w:lvl w:ilvl="7" w:tplc="0C0A0019">
      <w:start w:val="1"/>
      <w:numFmt w:val="lowerLetter"/>
      <w:lvlText w:val="%8."/>
      <w:lvlJc w:val="left"/>
      <w:pPr>
        <w:ind w:left="5330" w:hanging="360"/>
      </w:pPr>
    </w:lvl>
    <w:lvl w:ilvl="8" w:tplc="0C0A001B">
      <w:start w:val="1"/>
      <w:numFmt w:val="lowerRoman"/>
      <w:lvlText w:val="%9."/>
      <w:lvlJc w:val="right"/>
      <w:pPr>
        <w:ind w:left="6050" w:hanging="180"/>
      </w:pPr>
    </w:lvl>
  </w:abstractNum>
  <w:abstractNum w:abstractNumId="18">
    <w:nsid w:val="3AAB7A39"/>
    <w:multiLevelType w:val="hybridMultilevel"/>
    <w:tmpl w:val="5010F2E2"/>
    <w:lvl w:ilvl="0" w:tplc="0C0A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cs="Wingdings" w:hint="default"/>
      </w:rPr>
    </w:lvl>
  </w:abstractNum>
  <w:abstractNum w:abstractNumId="19">
    <w:nsid w:val="3E0639F0"/>
    <w:multiLevelType w:val="hybridMultilevel"/>
    <w:tmpl w:val="94E0EF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F211AE9"/>
    <w:multiLevelType w:val="hybridMultilevel"/>
    <w:tmpl w:val="391E847E"/>
    <w:lvl w:ilvl="0" w:tplc="481A80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5BD3247"/>
    <w:multiLevelType w:val="hybridMultilevel"/>
    <w:tmpl w:val="1694737E"/>
    <w:lvl w:ilvl="0" w:tplc="217E5C86">
      <w:start w:val="4"/>
      <w:numFmt w:val="bullet"/>
      <w:lvlText w:val="-"/>
      <w:lvlJc w:val="left"/>
      <w:pPr>
        <w:ind w:left="357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789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9330" w:hanging="360"/>
      </w:pPr>
      <w:rPr>
        <w:rFonts w:ascii="Wingdings" w:hAnsi="Wingdings" w:cs="Wingdings" w:hint="default"/>
      </w:rPr>
    </w:lvl>
  </w:abstractNum>
  <w:abstractNum w:abstractNumId="22">
    <w:nsid w:val="47414D60"/>
    <w:multiLevelType w:val="hybridMultilevel"/>
    <w:tmpl w:val="23363088"/>
    <w:lvl w:ilvl="0" w:tplc="A5B460C0">
      <w:start w:val="27"/>
      <w:numFmt w:val="bullet"/>
      <w:lvlText w:val="-"/>
      <w:lvlJc w:val="left"/>
      <w:pPr>
        <w:ind w:left="786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3">
    <w:nsid w:val="4B1517B6"/>
    <w:multiLevelType w:val="hybridMultilevel"/>
    <w:tmpl w:val="293A238C"/>
    <w:lvl w:ilvl="0" w:tplc="6D84EAD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CFF25D2"/>
    <w:multiLevelType w:val="hybridMultilevel"/>
    <w:tmpl w:val="51721C1C"/>
    <w:lvl w:ilvl="0" w:tplc="0C0A0001">
      <w:start w:val="1"/>
      <w:numFmt w:val="bullet"/>
      <w:lvlText w:val=""/>
      <w:lvlJc w:val="left"/>
      <w:pPr>
        <w:tabs>
          <w:tab w:val="num" w:pos="955"/>
        </w:tabs>
        <w:ind w:left="95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75"/>
        </w:tabs>
        <w:ind w:left="167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95"/>
        </w:tabs>
        <w:ind w:left="239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15"/>
        </w:tabs>
        <w:ind w:left="311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35"/>
        </w:tabs>
        <w:ind w:left="383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55"/>
        </w:tabs>
        <w:ind w:left="455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75"/>
        </w:tabs>
        <w:ind w:left="527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95"/>
        </w:tabs>
        <w:ind w:left="599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15"/>
        </w:tabs>
        <w:ind w:left="6715" w:hanging="360"/>
      </w:pPr>
      <w:rPr>
        <w:rFonts w:ascii="Wingdings" w:hAnsi="Wingdings" w:cs="Wingdings" w:hint="default"/>
      </w:rPr>
    </w:lvl>
  </w:abstractNum>
  <w:abstractNum w:abstractNumId="25">
    <w:nsid w:val="5069172C"/>
    <w:multiLevelType w:val="hybridMultilevel"/>
    <w:tmpl w:val="11F098FE"/>
    <w:lvl w:ilvl="0" w:tplc="572E0146">
      <w:start w:val="1"/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51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23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7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39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836" w:hanging="360"/>
      </w:pPr>
      <w:rPr>
        <w:rFonts w:ascii="Wingdings" w:hAnsi="Wingdings" w:cs="Wingdings" w:hint="default"/>
      </w:rPr>
    </w:lvl>
  </w:abstractNum>
  <w:abstractNum w:abstractNumId="26">
    <w:nsid w:val="587C47D7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  <w:bCs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3269"/>
        </w:tabs>
        <w:ind w:left="3269" w:hanging="1425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  <w:bCs/>
      </w:rPr>
    </w:lvl>
  </w:abstractNum>
  <w:abstractNum w:abstractNumId="27">
    <w:nsid w:val="5D8D3D74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  <w:bCs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  <w:bCs/>
      </w:rPr>
    </w:lvl>
  </w:abstractNum>
  <w:abstractNum w:abstractNumId="28">
    <w:nsid w:val="62E66A3E"/>
    <w:multiLevelType w:val="multilevel"/>
    <w:tmpl w:val="CDB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640D0909"/>
    <w:multiLevelType w:val="multilevel"/>
    <w:tmpl w:val="A2D0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66021F07"/>
    <w:multiLevelType w:val="multilevel"/>
    <w:tmpl w:val="2858FFD6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1">
    <w:nsid w:val="66535A09"/>
    <w:multiLevelType w:val="multilevel"/>
    <w:tmpl w:val="BF6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>
    <w:nsid w:val="69727F55"/>
    <w:multiLevelType w:val="hybridMultilevel"/>
    <w:tmpl w:val="3E94401E"/>
    <w:lvl w:ilvl="0" w:tplc="CD72361C">
      <w:start w:val="5"/>
      <w:numFmt w:val="bullet"/>
      <w:lvlText w:val="-"/>
      <w:lvlJc w:val="left"/>
      <w:pPr>
        <w:ind w:left="69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5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9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1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50" w:hanging="360"/>
      </w:pPr>
      <w:rPr>
        <w:rFonts w:ascii="Wingdings" w:hAnsi="Wingdings" w:cs="Wingdings" w:hint="default"/>
      </w:rPr>
    </w:lvl>
  </w:abstractNum>
  <w:abstractNum w:abstractNumId="33">
    <w:nsid w:val="709E28E5"/>
    <w:multiLevelType w:val="hybridMultilevel"/>
    <w:tmpl w:val="FE047E1A"/>
    <w:lvl w:ilvl="0" w:tplc="06B0E38C">
      <w:start w:val="4"/>
      <w:numFmt w:val="bullet"/>
      <w:lvlText w:val="-"/>
      <w:lvlJc w:val="left"/>
      <w:pPr>
        <w:ind w:left="35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49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57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71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78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9300" w:hanging="360"/>
      </w:pPr>
      <w:rPr>
        <w:rFonts w:ascii="Wingdings" w:hAnsi="Wingdings" w:cs="Wingdings" w:hint="default"/>
      </w:rPr>
    </w:lvl>
  </w:abstractNum>
  <w:abstractNum w:abstractNumId="34">
    <w:nsid w:val="70B47B01"/>
    <w:multiLevelType w:val="singleLevel"/>
    <w:tmpl w:val="5008A1FE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5">
    <w:nsid w:val="73C80E18"/>
    <w:multiLevelType w:val="multilevel"/>
    <w:tmpl w:val="453695D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2139"/>
        </w:tabs>
        <w:ind w:left="213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6">
    <w:nsid w:val="75E2351A"/>
    <w:multiLevelType w:val="hybridMultilevel"/>
    <w:tmpl w:val="37A66732"/>
    <w:lvl w:ilvl="0" w:tplc="00DEA23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F25723C"/>
    <w:multiLevelType w:val="hybridMultilevel"/>
    <w:tmpl w:val="3FD8B466"/>
    <w:lvl w:ilvl="0" w:tplc="3CF6084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2"/>
  </w:num>
  <w:num w:numId="3">
    <w:abstractNumId w:val="26"/>
  </w:num>
  <w:num w:numId="4">
    <w:abstractNumId w:val="12"/>
  </w:num>
  <w:num w:numId="5">
    <w:abstractNumId w:val="30"/>
  </w:num>
  <w:num w:numId="6">
    <w:abstractNumId w:val="35"/>
  </w:num>
  <w:num w:numId="7">
    <w:abstractNumId w:val="27"/>
  </w:num>
  <w:num w:numId="8">
    <w:abstractNumId w:val="17"/>
  </w:num>
  <w:num w:numId="9">
    <w:abstractNumId w:val="3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8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"/>
  </w:num>
  <w:num w:numId="16">
    <w:abstractNumId w:val="36"/>
  </w:num>
  <w:num w:numId="17">
    <w:abstractNumId w:val="13"/>
  </w:num>
  <w:num w:numId="18">
    <w:abstractNumId w:val="37"/>
  </w:num>
  <w:num w:numId="19">
    <w:abstractNumId w:val="9"/>
  </w:num>
  <w:num w:numId="20">
    <w:abstractNumId w:val="10"/>
  </w:num>
  <w:num w:numId="21">
    <w:abstractNumId w:val="8"/>
  </w:num>
  <w:num w:numId="22">
    <w:abstractNumId w:val="22"/>
  </w:num>
  <w:num w:numId="23">
    <w:abstractNumId w:val="5"/>
  </w:num>
  <w:num w:numId="24">
    <w:abstractNumId w:val="25"/>
  </w:num>
  <w:num w:numId="25">
    <w:abstractNumId w:val="11"/>
  </w:num>
  <w:num w:numId="26">
    <w:abstractNumId w:val="15"/>
  </w:num>
  <w:num w:numId="27">
    <w:abstractNumId w:val="6"/>
  </w:num>
  <w:num w:numId="28">
    <w:abstractNumId w:val="28"/>
  </w:num>
  <w:num w:numId="29">
    <w:abstractNumId w:val="29"/>
  </w:num>
  <w:num w:numId="30">
    <w:abstractNumId w:val="31"/>
  </w:num>
  <w:num w:numId="31">
    <w:abstractNumId w:val="24"/>
  </w:num>
  <w:num w:numId="32">
    <w:abstractNumId w:val="16"/>
  </w:num>
  <w:num w:numId="33">
    <w:abstractNumId w:val="23"/>
  </w:num>
  <w:num w:numId="34">
    <w:abstractNumId w:val="32"/>
  </w:num>
  <w:num w:numId="35">
    <w:abstractNumId w:val="20"/>
  </w:num>
  <w:num w:numId="36">
    <w:abstractNumId w:val="21"/>
  </w:num>
  <w:num w:numId="37">
    <w:abstractNumId w:val="33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055D"/>
    <w:rsid w:val="0000024A"/>
    <w:rsid w:val="000003FB"/>
    <w:rsid w:val="00002E51"/>
    <w:rsid w:val="00005781"/>
    <w:rsid w:val="00006CF6"/>
    <w:rsid w:val="00010484"/>
    <w:rsid w:val="00011EA3"/>
    <w:rsid w:val="0001402E"/>
    <w:rsid w:val="00014048"/>
    <w:rsid w:val="000176CA"/>
    <w:rsid w:val="0002008B"/>
    <w:rsid w:val="000210F9"/>
    <w:rsid w:val="0002146B"/>
    <w:rsid w:val="00022782"/>
    <w:rsid w:val="0003168F"/>
    <w:rsid w:val="00031867"/>
    <w:rsid w:val="00032262"/>
    <w:rsid w:val="00032992"/>
    <w:rsid w:val="00034AA9"/>
    <w:rsid w:val="000356ED"/>
    <w:rsid w:val="000374F8"/>
    <w:rsid w:val="0003750D"/>
    <w:rsid w:val="000377B5"/>
    <w:rsid w:val="00037854"/>
    <w:rsid w:val="000378CF"/>
    <w:rsid w:val="00037AF1"/>
    <w:rsid w:val="00042589"/>
    <w:rsid w:val="000434DE"/>
    <w:rsid w:val="00043589"/>
    <w:rsid w:val="0004613E"/>
    <w:rsid w:val="0004664A"/>
    <w:rsid w:val="00051547"/>
    <w:rsid w:val="00051B0E"/>
    <w:rsid w:val="000524C9"/>
    <w:rsid w:val="00052FBA"/>
    <w:rsid w:val="00053F53"/>
    <w:rsid w:val="00055642"/>
    <w:rsid w:val="000567C3"/>
    <w:rsid w:val="00057AA6"/>
    <w:rsid w:val="00060ED3"/>
    <w:rsid w:val="00061DE7"/>
    <w:rsid w:val="00063F89"/>
    <w:rsid w:val="000658C9"/>
    <w:rsid w:val="00066476"/>
    <w:rsid w:val="00066F6A"/>
    <w:rsid w:val="00067A11"/>
    <w:rsid w:val="00067BE8"/>
    <w:rsid w:val="00067F4A"/>
    <w:rsid w:val="000712F2"/>
    <w:rsid w:val="00074892"/>
    <w:rsid w:val="00075FF3"/>
    <w:rsid w:val="00081E8A"/>
    <w:rsid w:val="00083FA2"/>
    <w:rsid w:val="00084F2A"/>
    <w:rsid w:val="00084FC0"/>
    <w:rsid w:val="00087505"/>
    <w:rsid w:val="0009015B"/>
    <w:rsid w:val="0009158F"/>
    <w:rsid w:val="00092052"/>
    <w:rsid w:val="00092CA3"/>
    <w:rsid w:val="00093BB2"/>
    <w:rsid w:val="000946CE"/>
    <w:rsid w:val="000953CB"/>
    <w:rsid w:val="00095AA4"/>
    <w:rsid w:val="00096045"/>
    <w:rsid w:val="00096222"/>
    <w:rsid w:val="00096F06"/>
    <w:rsid w:val="00097130"/>
    <w:rsid w:val="000A2495"/>
    <w:rsid w:val="000A34B5"/>
    <w:rsid w:val="000A3FAD"/>
    <w:rsid w:val="000B13D8"/>
    <w:rsid w:val="000B3BDD"/>
    <w:rsid w:val="000B5D7E"/>
    <w:rsid w:val="000B62B4"/>
    <w:rsid w:val="000B6540"/>
    <w:rsid w:val="000C02CA"/>
    <w:rsid w:val="000C06B9"/>
    <w:rsid w:val="000C19C8"/>
    <w:rsid w:val="000C3960"/>
    <w:rsid w:val="000D0F6A"/>
    <w:rsid w:val="000D71F6"/>
    <w:rsid w:val="000D77B4"/>
    <w:rsid w:val="000D7952"/>
    <w:rsid w:val="000D79C4"/>
    <w:rsid w:val="000E13F1"/>
    <w:rsid w:val="000E1BFF"/>
    <w:rsid w:val="000E1F36"/>
    <w:rsid w:val="000E4D7E"/>
    <w:rsid w:val="000E4F9D"/>
    <w:rsid w:val="000E54A5"/>
    <w:rsid w:val="000F0DA5"/>
    <w:rsid w:val="000F1371"/>
    <w:rsid w:val="000F1647"/>
    <w:rsid w:val="000F43A9"/>
    <w:rsid w:val="000F5992"/>
    <w:rsid w:val="000F5BCC"/>
    <w:rsid w:val="00100648"/>
    <w:rsid w:val="0010182B"/>
    <w:rsid w:val="00102DF6"/>
    <w:rsid w:val="00104DA3"/>
    <w:rsid w:val="00105442"/>
    <w:rsid w:val="00105D8D"/>
    <w:rsid w:val="00110B1F"/>
    <w:rsid w:val="0011199B"/>
    <w:rsid w:val="00113A77"/>
    <w:rsid w:val="00114C50"/>
    <w:rsid w:val="00115E10"/>
    <w:rsid w:val="00116333"/>
    <w:rsid w:val="001165F5"/>
    <w:rsid w:val="001167D2"/>
    <w:rsid w:val="0012357B"/>
    <w:rsid w:val="00125139"/>
    <w:rsid w:val="00127615"/>
    <w:rsid w:val="0013250A"/>
    <w:rsid w:val="0013439E"/>
    <w:rsid w:val="00134BC6"/>
    <w:rsid w:val="00136896"/>
    <w:rsid w:val="00137F69"/>
    <w:rsid w:val="00140B3B"/>
    <w:rsid w:val="00141D1B"/>
    <w:rsid w:val="0014603D"/>
    <w:rsid w:val="00151536"/>
    <w:rsid w:val="00151A93"/>
    <w:rsid w:val="00152B2F"/>
    <w:rsid w:val="00155B90"/>
    <w:rsid w:val="00156903"/>
    <w:rsid w:val="00156B49"/>
    <w:rsid w:val="00160E22"/>
    <w:rsid w:val="0016140A"/>
    <w:rsid w:val="001617F5"/>
    <w:rsid w:val="0016254F"/>
    <w:rsid w:val="001634E6"/>
    <w:rsid w:val="0016438C"/>
    <w:rsid w:val="0016491D"/>
    <w:rsid w:val="00164A82"/>
    <w:rsid w:val="00164BF1"/>
    <w:rsid w:val="0016780C"/>
    <w:rsid w:val="00167DD0"/>
    <w:rsid w:val="00170409"/>
    <w:rsid w:val="00170E76"/>
    <w:rsid w:val="0017141D"/>
    <w:rsid w:val="0017172C"/>
    <w:rsid w:val="00171A37"/>
    <w:rsid w:val="0017573D"/>
    <w:rsid w:val="001762AA"/>
    <w:rsid w:val="00176AD0"/>
    <w:rsid w:val="00176D88"/>
    <w:rsid w:val="00176E7E"/>
    <w:rsid w:val="001774A8"/>
    <w:rsid w:val="00177612"/>
    <w:rsid w:val="0018250C"/>
    <w:rsid w:val="00182B99"/>
    <w:rsid w:val="001850E0"/>
    <w:rsid w:val="00185161"/>
    <w:rsid w:val="0018631E"/>
    <w:rsid w:val="00187193"/>
    <w:rsid w:val="00192C0A"/>
    <w:rsid w:val="001951EF"/>
    <w:rsid w:val="001961F4"/>
    <w:rsid w:val="00196CE3"/>
    <w:rsid w:val="00197207"/>
    <w:rsid w:val="001A0CFC"/>
    <w:rsid w:val="001A150B"/>
    <w:rsid w:val="001A172B"/>
    <w:rsid w:val="001A1BAB"/>
    <w:rsid w:val="001A1C38"/>
    <w:rsid w:val="001A5EC5"/>
    <w:rsid w:val="001A7DD5"/>
    <w:rsid w:val="001A7EDC"/>
    <w:rsid w:val="001B1A5E"/>
    <w:rsid w:val="001B2230"/>
    <w:rsid w:val="001B301B"/>
    <w:rsid w:val="001B33D1"/>
    <w:rsid w:val="001B7246"/>
    <w:rsid w:val="001B7801"/>
    <w:rsid w:val="001C0F70"/>
    <w:rsid w:val="001C2749"/>
    <w:rsid w:val="001C51BA"/>
    <w:rsid w:val="001D00CC"/>
    <w:rsid w:val="001D3FBC"/>
    <w:rsid w:val="001E0975"/>
    <w:rsid w:val="001E1A62"/>
    <w:rsid w:val="001E1F4E"/>
    <w:rsid w:val="001E5162"/>
    <w:rsid w:val="001E54A9"/>
    <w:rsid w:val="001E720B"/>
    <w:rsid w:val="001F0078"/>
    <w:rsid w:val="001F0B10"/>
    <w:rsid w:val="001F1C3D"/>
    <w:rsid w:val="001F2558"/>
    <w:rsid w:val="001F28AB"/>
    <w:rsid w:val="001F32EA"/>
    <w:rsid w:val="001F38F2"/>
    <w:rsid w:val="001F7CF6"/>
    <w:rsid w:val="00200AA9"/>
    <w:rsid w:val="00200BF8"/>
    <w:rsid w:val="00201193"/>
    <w:rsid w:val="002012CF"/>
    <w:rsid w:val="0020186E"/>
    <w:rsid w:val="00201D96"/>
    <w:rsid w:val="00202699"/>
    <w:rsid w:val="002030A4"/>
    <w:rsid w:val="00203302"/>
    <w:rsid w:val="0020346A"/>
    <w:rsid w:val="00204247"/>
    <w:rsid w:val="00204940"/>
    <w:rsid w:val="0020594A"/>
    <w:rsid w:val="00205AB2"/>
    <w:rsid w:val="0020625E"/>
    <w:rsid w:val="00207395"/>
    <w:rsid w:val="002077BE"/>
    <w:rsid w:val="00207BF2"/>
    <w:rsid w:val="002117BF"/>
    <w:rsid w:val="00211A83"/>
    <w:rsid w:val="00211CE5"/>
    <w:rsid w:val="00213027"/>
    <w:rsid w:val="00214F6D"/>
    <w:rsid w:val="0021573C"/>
    <w:rsid w:val="0021649B"/>
    <w:rsid w:val="00217109"/>
    <w:rsid w:val="002172AE"/>
    <w:rsid w:val="002203F3"/>
    <w:rsid w:val="002227D5"/>
    <w:rsid w:val="00223CBF"/>
    <w:rsid w:val="00224241"/>
    <w:rsid w:val="00224953"/>
    <w:rsid w:val="00225E2D"/>
    <w:rsid w:val="0023085A"/>
    <w:rsid w:val="0023148A"/>
    <w:rsid w:val="00232E85"/>
    <w:rsid w:val="002330C8"/>
    <w:rsid w:val="00234BA9"/>
    <w:rsid w:val="0023555E"/>
    <w:rsid w:val="00244EBD"/>
    <w:rsid w:val="00245B10"/>
    <w:rsid w:val="00245FD2"/>
    <w:rsid w:val="00246D35"/>
    <w:rsid w:val="00246D63"/>
    <w:rsid w:val="00250FAB"/>
    <w:rsid w:val="00252131"/>
    <w:rsid w:val="002533B0"/>
    <w:rsid w:val="0025376C"/>
    <w:rsid w:val="00253A53"/>
    <w:rsid w:val="002551A8"/>
    <w:rsid w:val="002559A2"/>
    <w:rsid w:val="00256187"/>
    <w:rsid w:val="0025734A"/>
    <w:rsid w:val="002578E3"/>
    <w:rsid w:val="00257CE5"/>
    <w:rsid w:val="0026025A"/>
    <w:rsid w:val="00260C0A"/>
    <w:rsid w:val="00261845"/>
    <w:rsid w:val="00263671"/>
    <w:rsid w:val="00263AA8"/>
    <w:rsid w:val="002649FF"/>
    <w:rsid w:val="00264CF3"/>
    <w:rsid w:val="00266303"/>
    <w:rsid w:val="00266DDF"/>
    <w:rsid w:val="00270B2C"/>
    <w:rsid w:val="00272C46"/>
    <w:rsid w:val="00272F3E"/>
    <w:rsid w:val="00274B86"/>
    <w:rsid w:val="00275825"/>
    <w:rsid w:val="00276DAA"/>
    <w:rsid w:val="002775AE"/>
    <w:rsid w:val="00277CE0"/>
    <w:rsid w:val="00281217"/>
    <w:rsid w:val="00281AEB"/>
    <w:rsid w:val="00281F17"/>
    <w:rsid w:val="002835BB"/>
    <w:rsid w:val="002848C1"/>
    <w:rsid w:val="0028574E"/>
    <w:rsid w:val="00287F3E"/>
    <w:rsid w:val="00293C2B"/>
    <w:rsid w:val="002940DF"/>
    <w:rsid w:val="00294D46"/>
    <w:rsid w:val="00295EF1"/>
    <w:rsid w:val="00296A3A"/>
    <w:rsid w:val="002973AA"/>
    <w:rsid w:val="002979C2"/>
    <w:rsid w:val="00297EBD"/>
    <w:rsid w:val="002A15D4"/>
    <w:rsid w:val="002A21D1"/>
    <w:rsid w:val="002A5E4F"/>
    <w:rsid w:val="002A7417"/>
    <w:rsid w:val="002A7F1D"/>
    <w:rsid w:val="002B4A06"/>
    <w:rsid w:val="002B5CB1"/>
    <w:rsid w:val="002C1253"/>
    <w:rsid w:val="002C26DB"/>
    <w:rsid w:val="002C30C3"/>
    <w:rsid w:val="002C3306"/>
    <w:rsid w:val="002C39E8"/>
    <w:rsid w:val="002C607B"/>
    <w:rsid w:val="002C6D83"/>
    <w:rsid w:val="002C7185"/>
    <w:rsid w:val="002C7635"/>
    <w:rsid w:val="002C78BA"/>
    <w:rsid w:val="002C7F93"/>
    <w:rsid w:val="002D151F"/>
    <w:rsid w:val="002D2BED"/>
    <w:rsid w:val="002D35E8"/>
    <w:rsid w:val="002D43F5"/>
    <w:rsid w:val="002D4BC9"/>
    <w:rsid w:val="002D4E9C"/>
    <w:rsid w:val="002D5309"/>
    <w:rsid w:val="002D558A"/>
    <w:rsid w:val="002D751D"/>
    <w:rsid w:val="002D7BE0"/>
    <w:rsid w:val="002E09F0"/>
    <w:rsid w:val="002E2844"/>
    <w:rsid w:val="002F0BFF"/>
    <w:rsid w:val="002F1ED3"/>
    <w:rsid w:val="002F2758"/>
    <w:rsid w:val="002F6CB9"/>
    <w:rsid w:val="002F6FBF"/>
    <w:rsid w:val="003019DB"/>
    <w:rsid w:val="0030444A"/>
    <w:rsid w:val="0030490E"/>
    <w:rsid w:val="0030649D"/>
    <w:rsid w:val="00306598"/>
    <w:rsid w:val="00310E15"/>
    <w:rsid w:val="003112F8"/>
    <w:rsid w:val="0031758E"/>
    <w:rsid w:val="00317866"/>
    <w:rsid w:val="003178D8"/>
    <w:rsid w:val="00317A50"/>
    <w:rsid w:val="003207D3"/>
    <w:rsid w:val="00320DE9"/>
    <w:rsid w:val="003229F5"/>
    <w:rsid w:val="00323D92"/>
    <w:rsid w:val="0032518E"/>
    <w:rsid w:val="003256D7"/>
    <w:rsid w:val="0032614C"/>
    <w:rsid w:val="00326185"/>
    <w:rsid w:val="00327119"/>
    <w:rsid w:val="003327C2"/>
    <w:rsid w:val="003349F0"/>
    <w:rsid w:val="00335982"/>
    <w:rsid w:val="00336117"/>
    <w:rsid w:val="0033693B"/>
    <w:rsid w:val="00336BE0"/>
    <w:rsid w:val="00336EA7"/>
    <w:rsid w:val="00336F47"/>
    <w:rsid w:val="0033724C"/>
    <w:rsid w:val="0034071A"/>
    <w:rsid w:val="003408D3"/>
    <w:rsid w:val="0034369A"/>
    <w:rsid w:val="00343C9C"/>
    <w:rsid w:val="0034696A"/>
    <w:rsid w:val="0034703D"/>
    <w:rsid w:val="0034706C"/>
    <w:rsid w:val="00347CA8"/>
    <w:rsid w:val="00347E28"/>
    <w:rsid w:val="003514D6"/>
    <w:rsid w:val="0035244D"/>
    <w:rsid w:val="00353899"/>
    <w:rsid w:val="00354E3B"/>
    <w:rsid w:val="00356166"/>
    <w:rsid w:val="0035675C"/>
    <w:rsid w:val="00357801"/>
    <w:rsid w:val="00360451"/>
    <w:rsid w:val="00362896"/>
    <w:rsid w:val="00364133"/>
    <w:rsid w:val="00364FC7"/>
    <w:rsid w:val="003656E5"/>
    <w:rsid w:val="0036684A"/>
    <w:rsid w:val="00366B0E"/>
    <w:rsid w:val="0036776D"/>
    <w:rsid w:val="003705C7"/>
    <w:rsid w:val="003705D3"/>
    <w:rsid w:val="003708B3"/>
    <w:rsid w:val="00372AFF"/>
    <w:rsid w:val="00372E6F"/>
    <w:rsid w:val="00374994"/>
    <w:rsid w:val="00374A8C"/>
    <w:rsid w:val="00375347"/>
    <w:rsid w:val="003766F0"/>
    <w:rsid w:val="003806AC"/>
    <w:rsid w:val="00380F08"/>
    <w:rsid w:val="003810C4"/>
    <w:rsid w:val="003820AB"/>
    <w:rsid w:val="003821A9"/>
    <w:rsid w:val="00383815"/>
    <w:rsid w:val="00384669"/>
    <w:rsid w:val="0038479B"/>
    <w:rsid w:val="00385C66"/>
    <w:rsid w:val="003A0724"/>
    <w:rsid w:val="003A238C"/>
    <w:rsid w:val="003A2A4B"/>
    <w:rsid w:val="003A39AF"/>
    <w:rsid w:val="003A4BDA"/>
    <w:rsid w:val="003A51D4"/>
    <w:rsid w:val="003A5224"/>
    <w:rsid w:val="003A5A0C"/>
    <w:rsid w:val="003A6144"/>
    <w:rsid w:val="003A6177"/>
    <w:rsid w:val="003A6890"/>
    <w:rsid w:val="003B0EDB"/>
    <w:rsid w:val="003B2C19"/>
    <w:rsid w:val="003B3705"/>
    <w:rsid w:val="003B3ADA"/>
    <w:rsid w:val="003B3D74"/>
    <w:rsid w:val="003B4326"/>
    <w:rsid w:val="003C02C6"/>
    <w:rsid w:val="003C2141"/>
    <w:rsid w:val="003C46D2"/>
    <w:rsid w:val="003C5252"/>
    <w:rsid w:val="003C61FB"/>
    <w:rsid w:val="003C6EC0"/>
    <w:rsid w:val="003D08BB"/>
    <w:rsid w:val="003D0D30"/>
    <w:rsid w:val="003D14DE"/>
    <w:rsid w:val="003D28FA"/>
    <w:rsid w:val="003D348F"/>
    <w:rsid w:val="003D39D6"/>
    <w:rsid w:val="003D415C"/>
    <w:rsid w:val="003D4E74"/>
    <w:rsid w:val="003E1920"/>
    <w:rsid w:val="003E1A31"/>
    <w:rsid w:val="003E21DD"/>
    <w:rsid w:val="003E27B8"/>
    <w:rsid w:val="003E50CF"/>
    <w:rsid w:val="003F0C48"/>
    <w:rsid w:val="003F21B5"/>
    <w:rsid w:val="003F28C1"/>
    <w:rsid w:val="003F314B"/>
    <w:rsid w:val="003F5056"/>
    <w:rsid w:val="003F5C8F"/>
    <w:rsid w:val="003F726D"/>
    <w:rsid w:val="004016A1"/>
    <w:rsid w:val="00403D70"/>
    <w:rsid w:val="004043B1"/>
    <w:rsid w:val="00406805"/>
    <w:rsid w:val="00407BCD"/>
    <w:rsid w:val="00410132"/>
    <w:rsid w:val="004107A1"/>
    <w:rsid w:val="004121D5"/>
    <w:rsid w:val="004127AF"/>
    <w:rsid w:val="0041314B"/>
    <w:rsid w:val="00413A73"/>
    <w:rsid w:val="00414F9B"/>
    <w:rsid w:val="00415785"/>
    <w:rsid w:val="004159BA"/>
    <w:rsid w:val="00421B56"/>
    <w:rsid w:val="00422293"/>
    <w:rsid w:val="004224C8"/>
    <w:rsid w:val="00425499"/>
    <w:rsid w:val="0042728C"/>
    <w:rsid w:val="0043049E"/>
    <w:rsid w:val="00431F05"/>
    <w:rsid w:val="00432382"/>
    <w:rsid w:val="00433039"/>
    <w:rsid w:val="00434539"/>
    <w:rsid w:val="004357F9"/>
    <w:rsid w:val="0043683E"/>
    <w:rsid w:val="00436C9A"/>
    <w:rsid w:val="00440B47"/>
    <w:rsid w:val="00444229"/>
    <w:rsid w:val="00446963"/>
    <w:rsid w:val="00446CFC"/>
    <w:rsid w:val="00447521"/>
    <w:rsid w:val="00450342"/>
    <w:rsid w:val="004565C8"/>
    <w:rsid w:val="00457483"/>
    <w:rsid w:val="00457CE3"/>
    <w:rsid w:val="00464B5E"/>
    <w:rsid w:val="00464C6A"/>
    <w:rsid w:val="00465576"/>
    <w:rsid w:val="00465628"/>
    <w:rsid w:val="00467E48"/>
    <w:rsid w:val="00471479"/>
    <w:rsid w:val="004726E2"/>
    <w:rsid w:val="00472C8F"/>
    <w:rsid w:val="00476447"/>
    <w:rsid w:val="0047690B"/>
    <w:rsid w:val="0048053E"/>
    <w:rsid w:val="00483764"/>
    <w:rsid w:val="004840C3"/>
    <w:rsid w:val="00484CA8"/>
    <w:rsid w:val="00484F3E"/>
    <w:rsid w:val="0048526E"/>
    <w:rsid w:val="00485EAA"/>
    <w:rsid w:val="0049504D"/>
    <w:rsid w:val="00495FAC"/>
    <w:rsid w:val="004A0863"/>
    <w:rsid w:val="004A10C8"/>
    <w:rsid w:val="004A16B5"/>
    <w:rsid w:val="004A1EE1"/>
    <w:rsid w:val="004A2392"/>
    <w:rsid w:val="004A5217"/>
    <w:rsid w:val="004A57BB"/>
    <w:rsid w:val="004A5ED4"/>
    <w:rsid w:val="004A6054"/>
    <w:rsid w:val="004A6058"/>
    <w:rsid w:val="004B081F"/>
    <w:rsid w:val="004B2BBF"/>
    <w:rsid w:val="004B2D05"/>
    <w:rsid w:val="004B30A6"/>
    <w:rsid w:val="004B4773"/>
    <w:rsid w:val="004C0607"/>
    <w:rsid w:val="004C0FD2"/>
    <w:rsid w:val="004C2F03"/>
    <w:rsid w:val="004C43AE"/>
    <w:rsid w:val="004C4A5B"/>
    <w:rsid w:val="004C4DF1"/>
    <w:rsid w:val="004C6B67"/>
    <w:rsid w:val="004C75F1"/>
    <w:rsid w:val="004C7AA6"/>
    <w:rsid w:val="004D1AA5"/>
    <w:rsid w:val="004D1DBA"/>
    <w:rsid w:val="004D2107"/>
    <w:rsid w:val="004D3D14"/>
    <w:rsid w:val="004D52EF"/>
    <w:rsid w:val="004E12C0"/>
    <w:rsid w:val="004E242A"/>
    <w:rsid w:val="004E3E94"/>
    <w:rsid w:val="004E3FB2"/>
    <w:rsid w:val="004E47EE"/>
    <w:rsid w:val="004E6692"/>
    <w:rsid w:val="004F657B"/>
    <w:rsid w:val="004F6CE4"/>
    <w:rsid w:val="004F6FDF"/>
    <w:rsid w:val="004F74AB"/>
    <w:rsid w:val="00500825"/>
    <w:rsid w:val="00501474"/>
    <w:rsid w:val="00502896"/>
    <w:rsid w:val="00503D71"/>
    <w:rsid w:val="005047A7"/>
    <w:rsid w:val="00505721"/>
    <w:rsid w:val="00505F32"/>
    <w:rsid w:val="00506010"/>
    <w:rsid w:val="00506F32"/>
    <w:rsid w:val="00507FFE"/>
    <w:rsid w:val="00512720"/>
    <w:rsid w:val="005129A6"/>
    <w:rsid w:val="00512D6D"/>
    <w:rsid w:val="00514DD8"/>
    <w:rsid w:val="00516792"/>
    <w:rsid w:val="0051684F"/>
    <w:rsid w:val="00521345"/>
    <w:rsid w:val="00521386"/>
    <w:rsid w:val="005216FB"/>
    <w:rsid w:val="00521D40"/>
    <w:rsid w:val="00522A38"/>
    <w:rsid w:val="005230D4"/>
    <w:rsid w:val="005246D1"/>
    <w:rsid w:val="005254FA"/>
    <w:rsid w:val="0052627A"/>
    <w:rsid w:val="0052747B"/>
    <w:rsid w:val="005274ED"/>
    <w:rsid w:val="00527F45"/>
    <w:rsid w:val="0053479D"/>
    <w:rsid w:val="005352FC"/>
    <w:rsid w:val="00535915"/>
    <w:rsid w:val="005362E4"/>
    <w:rsid w:val="0053636D"/>
    <w:rsid w:val="00537607"/>
    <w:rsid w:val="005378E0"/>
    <w:rsid w:val="00541C99"/>
    <w:rsid w:val="00543DAA"/>
    <w:rsid w:val="0054483B"/>
    <w:rsid w:val="0054606D"/>
    <w:rsid w:val="005467D1"/>
    <w:rsid w:val="00547BC6"/>
    <w:rsid w:val="00550794"/>
    <w:rsid w:val="00551D06"/>
    <w:rsid w:val="00553267"/>
    <w:rsid w:val="0055327A"/>
    <w:rsid w:val="00553F57"/>
    <w:rsid w:val="00554638"/>
    <w:rsid w:val="00554696"/>
    <w:rsid w:val="00556DE6"/>
    <w:rsid w:val="0056141E"/>
    <w:rsid w:val="00562E96"/>
    <w:rsid w:val="005641A9"/>
    <w:rsid w:val="00566317"/>
    <w:rsid w:val="005709F7"/>
    <w:rsid w:val="00570D3E"/>
    <w:rsid w:val="00571456"/>
    <w:rsid w:val="005754A4"/>
    <w:rsid w:val="00576266"/>
    <w:rsid w:val="00577A40"/>
    <w:rsid w:val="005824B4"/>
    <w:rsid w:val="00584822"/>
    <w:rsid w:val="00585DDC"/>
    <w:rsid w:val="00585E2F"/>
    <w:rsid w:val="005865AC"/>
    <w:rsid w:val="005908F6"/>
    <w:rsid w:val="00590C49"/>
    <w:rsid w:val="005910CE"/>
    <w:rsid w:val="005936C5"/>
    <w:rsid w:val="005939E9"/>
    <w:rsid w:val="00593C5A"/>
    <w:rsid w:val="00593C5C"/>
    <w:rsid w:val="00594874"/>
    <w:rsid w:val="005A08EA"/>
    <w:rsid w:val="005A1518"/>
    <w:rsid w:val="005A18F6"/>
    <w:rsid w:val="005A3AD9"/>
    <w:rsid w:val="005A4E9B"/>
    <w:rsid w:val="005A6833"/>
    <w:rsid w:val="005A73B9"/>
    <w:rsid w:val="005A7E78"/>
    <w:rsid w:val="005B08D0"/>
    <w:rsid w:val="005B1B42"/>
    <w:rsid w:val="005B2004"/>
    <w:rsid w:val="005B2335"/>
    <w:rsid w:val="005B23BC"/>
    <w:rsid w:val="005B26C2"/>
    <w:rsid w:val="005B26D7"/>
    <w:rsid w:val="005B5636"/>
    <w:rsid w:val="005B6A6C"/>
    <w:rsid w:val="005B77DC"/>
    <w:rsid w:val="005C008A"/>
    <w:rsid w:val="005C0095"/>
    <w:rsid w:val="005C102E"/>
    <w:rsid w:val="005C170E"/>
    <w:rsid w:val="005C1F5F"/>
    <w:rsid w:val="005C2339"/>
    <w:rsid w:val="005D1FFA"/>
    <w:rsid w:val="005D261B"/>
    <w:rsid w:val="005D3877"/>
    <w:rsid w:val="005D52C4"/>
    <w:rsid w:val="005D58DD"/>
    <w:rsid w:val="005E068E"/>
    <w:rsid w:val="005E07CF"/>
    <w:rsid w:val="005E0C52"/>
    <w:rsid w:val="005E4067"/>
    <w:rsid w:val="005E412C"/>
    <w:rsid w:val="005E6533"/>
    <w:rsid w:val="005E778B"/>
    <w:rsid w:val="005F0EF8"/>
    <w:rsid w:val="005F1E2C"/>
    <w:rsid w:val="005F443A"/>
    <w:rsid w:val="005F7959"/>
    <w:rsid w:val="005F7CFD"/>
    <w:rsid w:val="006030A6"/>
    <w:rsid w:val="00603156"/>
    <w:rsid w:val="00604788"/>
    <w:rsid w:val="006050C2"/>
    <w:rsid w:val="00606101"/>
    <w:rsid w:val="006061DE"/>
    <w:rsid w:val="00606EF7"/>
    <w:rsid w:val="00607E78"/>
    <w:rsid w:val="00611F71"/>
    <w:rsid w:val="00612F69"/>
    <w:rsid w:val="00613052"/>
    <w:rsid w:val="00613360"/>
    <w:rsid w:val="00613DF3"/>
    <w:rsid w:val="00617EC2"/>
    <w:rsid w:val="006217E6"/>
    <w:rsid w:val="00621884"/>
    <w:rsid w:val="0062193E"/>
    <w:rsid w:val="0062217E"/>
    <w:rsid w:val="00624459"/>
    <w:rsid w:val="00626D9B"/>
    <w:rsid w:val="00627836"/>
    <w:rsid w:val="00632A05"/>
    <w:rsid w:val="00632F5D"/>
    <w:rsid w:val="006332E3"/>
    <w:rsid w:val="00633FA9"/>
    <w:rsid w:val="006346C4"/>
    <w:rsid w:val="00634A5F"/>
    <w:rsid w:val="00634E4B"/>
    <w:rsid w:val="006350E5"/>
    <w:rsid w:val="006364BB"/>
    <w:rsid w:val="006364F1"/>
    <w:rsid w:val="006400D6"/>
    <w:rsid w:val="00640101"/>
    <w:rsid w:val="00643928"/>
    <w:rsid w:val="00644464"/>
    <w:rsid w:val="006446C9"/>
    <w:rsid w:val="00645AF8"/>
    <w:rsid w:val="00646063"/>
    <w:rsid w:val="00646065"/>
    <w:rsid w:val="00651724"/>
    <w:rsid w:val="00652952"/>
    <w:rsid w:val="00655068"/>
    <w:rsid w:val="0065529B"/>
    <w:rsid w:val="0065581C"/>
    <w:rsid w:val="0065698C"/>
    <w:rsid w:val="0065719E"/>
    <w:rsid w:val="0065784C"/>
    <w:rsid w:val="00657DCC"/>
    <w:rsid w:val="00660F75"/>
    <w:rsid w:val="006628F0"/>
    <w:rsid w:val="00662976"/>
    <w:rsid w:val="006634A2"/>
    <w:rsid w:val="00663B22"/>
    <w:rsid w:val="00664A00"/>
    <w:rsid w:val="006653B9"/>
    <w:rsid w:val="00666D0F"/>
    <w:rsid w:val="00670501"/>
    <w:rsid w:val="00670D1A"/>
    <w:rsid w:val="00672E92"/>
    <w:rsid w:val="00673F4E"/>
    <w:rsid w:val="006763C6"/>
    <w:rsid w:val="0068251D"/>
    <w:rsid w:val="00682D65"/>
    <w:rsid w:val="0068359A"/>
    <w:rsid w:val="00683EBC"/>
    <w:rsid w:val="0068594C"/>
    <w:rsid w:val="00686BA7"/>
    <w:rsid w:val="0069081C"/>
    <w:rsid w:val="0069094B"/>
    <w:rsid w:val="006914E4"/>
    <w:rsid w:val="00691FDF"/>
    <w:rsid w:val="00692CB1"/>
    <w:rsid w:val="0069354D"/>
    <w:rsid w:val="00694807"/>
    <w:rsid w:val="00695AD1"/>
    <w:rsid w:val="00695ED8"/>
    <w:rsid w:val="00696773"/>
    <w:rsid w:val="006A0712"/>
    <w:rsid w:val="006A101A"/>
    <w:rsid w:val="006A1893"/>
    <w:rsid w:val="006A2786"/>
    <w:rsid w:val="006A2B6A"/>
    <w:rsid w:val="006A3902"/>
    <w:rsid w:val="006A7715"/>
    <w:rsid w:val="006B1B8D"/>
    <w:rsid w:val="006B3683"/>
    <w:rsid w:val="006B46D2"/>
    <w:rsid w:val="006B50E0"/>
    <w:rsid w:val="006B6225"/>
    <w:rsid w:val="006B6E36"/>
    <w:rsid w:val="006C22C0"/>
    <w:rsid w:val="006C3F2B"/>
    <w:rsid w:val="006C58DB"/>
    <w:rsid w:val="006C5D0E"/>
    <w:rsid w:val="006C6212"/>
    <w:rsid w:val="006C65D7"/>
    <w:rsid w:val="006C6C14"/>
    <w:rsid w:val="006D06E0"/>
    <w:rsid w:val="006D2A1F"/>
    <w:rsid w:val="006D3CB7"/>
    <w:rsid w:val="006D5221"/>
    <w:rsid w:val="006D5F01"/>
    <w:rsid w:val="006D6F27"/>
    <w:rsid w:val="006E131B"/>
    <w:rsid w:val="006E4397"/>
    <w:rsid w:val="006E4B6B"/>
    <w:rsid w:val="006E548D"/>
    <w:rsid w:val="006F02F1"/>
    <w:rsid w:val="006F2650"/>
    <w:rsid w:val="006F2CDE"/>
    <w:rsid w:val="006F4AAA"/>
    <w:rsid w:val="006F681F"/>
    <w:rsid w:val="006F6950"/>
    <w:rsid w:val="006F7578"/>
    <w:rsid w:val="007079F6"/>
    <w:rsid w:val="00707AAA"/>
    <w:rsid w:val="00707B72"/>
    <w:rsid w:val="00707CDF"/>
    <w:rsid w:val="007111C6"/>
    <w:rsid w:val="00711624"/>
    <w:rsid w:val="00711FD6"/>
    <w:rsid w:val="00712313"/>
    <w:rsid w:val="007127C6"/>
    <w:rsid w:val="007130F1"/>
    <w:rsid w:val="00713144"/>
    <w:rsid w:val="007156B5"/>
    <w:rsid w:val="00715D85"/>
    <w:rsid w:val="00716402"/>
    <w:rsid w:val="007166D6"/>
    <w:rsid w:val="00716FB0"/>
    <w:rsid w:val="0072226B"/>
    <w:rsid w:val="007224BA"/>
    <w:rsid w:val="007224E4"/>
    <w:rsid w:val="00725F7C"/>
    <w:rsid w:val="007329B2"/>
    <w:rsid w:val="007333EE"/>
    <w:rsid w:val="007343F4"/>
    <w:rsid w:val="0073512B"/>
    <w:rsid w:val="0073533B"/>
    <w:rsid w:val="00735E45"/>
    <w:rsid w:val="00740574"/>
    <w:rsid w:val="00741384"/>
    <w:rsid w:val="00741389"/>
    <w:rsid w:val="00741CE5"/>
    <w:rsid w:val="007431D3"/>
    <w:rsid w:val="007434CB"/>
    <w:rsid w:val="007446D2"/>
    <w:rsid w:val="00744783"/>
    <w:rsid w:val="0074621C"/>
    <w:rsid w:val="007502C0"/>
    <w:rsid w:val="0075063E"/>
    <w:rsid w:val="0075069A"/>
    <w:rsid w:val="00750701"/>
    <w:rsid w:val="00752AC6"/>
    <w:rsid w:val="00754235"/>
    <w:rsid w:val="00755381"/>
    <w:rsid w:val="0075570B"/>
    <w:rsid w:val="00757390"/>
    <w:rsid w:val="00762747"/>
    <w:rsid w:val="00763B6C"/>
    <w:rsid w:val="00764E07"/>
    <w:rsid w:val="0076695B"/>
    <w:rsid w:val="00766998"/>
    <w:rsid w:val="007720D5"/>
    <w:rsid w:val="00776917"/>
    <w:rsid w:val="00776FC0"/>
    <w:rsid w:val="0078063B"/>
    <w:rsid w:val="00781807"/>
    <w:rsid w:val="00784E59"/>
    <w:rsid w:val="00785809"/>
    <w:rsid w:val="00785B95"/>
    <w:rsid w:val="00785E1F"/>
    <w:rsid w:val="00785F68"/>
    <w:rsid w:val="00786031"/>
    <w:rsid w:val="007870BA"/>
    <w:rsid w:val="00791995"/>
    <w:rsid w:val="00791C21"/>
    <w:rsid w:val="00796386"/>
    <w:rsid w:val="00796B39"/>
    <w:rsid w:val="00796C1A"/>
    <w:rsid w:val="007976B2"/>
    <w:rsid w:val="00797AEB"/>
    <w:rsid w:val="00797E54"/>
    <w:rsid w:val="007A098E"/>
    <w:rsid w:val="007A5A79"/>
    <w:rsid w:val="007B2169"/>
    <w:rsid w:val="007B357F"/>
    <w:rsid w:val="007B4834"/>
    <w:rsid w:val="007B4FF9"/>
    <w:rsid w:val="007B60FF"/>
    <w:rsid w:val="007B6713"/>
    <w:rsid w:val="007B7479"/>
    <w:rsid w:val="007C0F73"/>
    <w:rsid w:val="007C421B"/>
    <w:rsid w:val="007D242A"/>
    <w:rsid w:val="007D404A"/>
    <w:rsid w:val="007D4CAE"/>
    <w:rsid w:val="007D549A"/>
    <w:rsid w:val="007D576B"/>
    <w:rsid w:val="007D6045"/>
    <w:rsid w:val="007E4E58"/>
    <w:rsid w:val="007E50A8"/>
    <w:rsid w:val="007E589C"/>
    <w:rsid w:val="007E7423"/>
    <w:rsid w:val="007F0FE8"/>
    <w:rsid w:val="007F25B5"/>
    <w:rsid w:val="007F7F23"/>
    <w:rsid w:val="00800F28"/>
    <w:rsid w:val="00801CDA"/>
    <w:rsid w:val="008025C8"/>
    <w:rsid w:val="00803C94"/>
    <w:rsid w:val="00805633"/>
    <w:rsid w:val="00805F0E"/>
    <w:rsid w:val="00806E49"/>
    <w:rsid w:val="0081085B"/>
    <w:rsid w:val="00810E67"/>
    <w:rsid w:val="008110C0"/>
    <w:rsid w:val="008139D6"/>
    <w:rsid w:val="00814C10"/>
    <w:rsid w:val="00815D93"/>
    <w:rsid w:val="008163E1"/>
    <w:rsid w:val="0082092E"/>
    <w:rsid w:val="00821C9E"/>
    <w:rsid w:val="00822399"/>
    <w:rsid w:val="00830B09"/>
    <w:rsid w:val="008321DA"/>
    <w:rsid w:val="00832649"/>
    <w:rsid w:val="00833F6B"/>
    <w:rsid w:val="00834F9F"/>
    <w:rsid w:val="00836300"/>
    <w:rsid w:val="0083690E"/>
    <w:rsid w:val="00836C8F"/>
    <w:rsid w:val="00836CE9"/>
    <w:rsid w:val="00837838"/>
    <w:rsid w:val="00840E3C"/>
    <w:rsid w:val="008424F0"/>
    <w:rsid w:val="008446BE"/>
    <w:rsid w:val="00844BEB"/>
    <w:rsid w:val="0084509C"/>
    <w:rsid w:val="008456B7"/>
    <w:rsid w:val="00847095"/>
    <w:rsid w:val="00851814"/>
    <w:rsid w:val="00853383"/>
    <w:rsid w:val="008534D1"/>
    <w:rsid w:val="00854E03"/>
    <w:rsid w:val="00856F3E"/>
    <w:rsid w:val="00857B43"/>
    <w:rsid w:val="00860602"/>
    <w:rsid w:val="00860B3A"/>
    <w:rsid w:val="00861BF6"/>
    <w:rsid w:val="0086341E"/>
    <w:rsid w:val="008648A1"/>
    <w:rsid w:val="00864A6D"/>
    <w:rsid w:val="008670EA"/>
    <w:rsid w:val="0087121C"/>
    <w:rsid w:val="008720CA"/>
    <w:rsid w:val="00872C6A"/>
    <w:rsid w:val="00873402"/>
    <w:rsid w:val="00873A4E"/>
    <w:rsid w:val="00876690"/>
    <w:rsid w:val="00876B1F"/>
    <w:rsid w:val="0088057D"/>
    <w:rsid w:val="008827C0"/>
    <w:rsid w:val="00882D81"/>
    <w:rsid w:val="00883B93"/>
    <w:rsid w:val="00884D19"/>
    <w:rsid w:val="00885620"/>
    <w:rsid w:val="00885AEC"/>
    <w:rsid w:val="008865A0"/>
    <w:rsid w:val="00886CBF"/>
    <w:rsid w:val="00886DD9"/>
    <w:rsid w:val="00893E78"/>
    <w:rsid w:val="00894663"/>
    <w:rsid w:val="008952DD"/>
    <w:rsid w:val="00897110"/>
    <w:rsid w:val="00897619"/>
    <w:rsid w:val="008A2687"/>
    <w:rsid w:val="008A3719"/>
    <w:rsid w:val="008A39EF"/>
    <w:rsid w:val="008A4348"/>
    <w:rsid w:val="008A4BDC"/>
    <w:rsid w:val="008B0C24"/>
    <w:rsid w:val="008B101B"/>
    <w:rsid w:val="008B1700"/>
    <w:rsid w:val="008B1D6A"/>
    <w:rsid w:val="008B203F"/>
    <w:rsid w:val="008B2B97"/>
    <w:rsid w:val="008B3504"/>
    <w:rsid w:val="008B38B0"/>
    <w:rsid w:val="008B41D6"/>
    <w:rsid w:val="008B50EF"/>
    <w:rsid w:val="008B6773"/>
    <w:rsid w:val="008B6D9C"/>
    <w:rsid w:val="008B727F"/>
    <w:rsid w:val="008B7B1B"/>
    <w:rsid w:val="008C0A58"/>
    <w:rsid w:val="008C16DC"/>
    <w:rsid w:val="008C1DB6"/>
    <w:rsid w:val="008C32A2"/>
    <w:rsid w:val="008C3ACE"/>
    <w:rsid w:val="008C47B8"/>
    <w:rsid w:val="008C4C2A"/>
    <w:rsid w:val="008C6011"/>
    <w:rsid w:val="008C62DB"/>
    <w:rsid w:val="008C68C9"/>
    <w:rsid w:val="008C704C"/>
    <w:rsid w:val="008D0453"/>
    <w:rsid w:val="008D19DD"/>
    <w:rsid w:val="008D1FED"/>
    <w:rsid w:val="008D23D8"/>
    <w:rsid w:val="008D289A"/>
    <w:rsid w:val="008D6F31"/>
    <w:rsid w:val="008D7C08"/>
    <w:rsid w:val="008E0E31"/>
    <w:rsid w:val="008E1341"/>
    <w:rsid w:val="008E2561"/>
    <w:rsid w:val="008E2E88"/>
    <w:rsid w:val="008E55C0"/>
    <w:rsid w:val="008E5FD5"/>
    <w:rsid w:val="008E767E"/>
    <w:rsid w:val="008E77F4"/>
    <w:rsid w:val="008E7C86"/>
    <w:rsid w:val="008F1FE8"/>
    <w:rsid w:val="008F20AF"/>
    <w:rsid w:val="008F2DA8"/>
    <w:rsid w:val="008F51A2"/>
    <w:rsid w:val="008F5EA3"/>
    <w:rsid w:val="008F778F"/>
    <w:rsid w:val="0090057E"/>
    <w:rsid w:val="00901144"/>
    <w:rsid w:val="00901269"/>
    <w:rsid w:val="009014D4"/>
    <w:rsid w:val="00901F4A"/>
    <w:rsid w:val="0090221E"/>
    <w:rsid w:val="009023EF"/>
    <w:rsid w:val="0090243A"/>
    <w:rsid w:val="0090263A"/>
    <w:rsid w:val="00902BDD"/>
    <w:rsid w:val="009031A4"/>
    <w:rsid w:val="00904C2E"/>
    <w:rsid w:val="0090585D"/>
    <w:rsid w:val="009065DE"/>
    <w:rsid w:val="00910283"/>
    <w:rsid w:val="00910B72"/>
    <w:rsid w:val="00910CA2"/>
    <w:rsid w:val="00912096"/>
    <w:rsid w:val="0091249D"/>
    <w:rsid w:val="009132FB"/>
    <w:rsid w:val="0091410B"/>
    <w:rsid w:val="00915115"/>
    <w:rsid w:val="00916CEA"/>
    <w:rsid w:val="00917979"/>
    <w:rsid w:val="00920507"/>
    <w:rsid w:val="00923046"/>
    <w:rsid w:val="009232D1"/>
    <w:rsid w:val="009241BC"/>
    <w:rsid w:val="00924F9E"/>
    <w:rsid w:val="00925203"/>
    <w:rsid w:val="009262B5"/>
    <w:rsid w:val="00933578"/>
    <w:rsid w:val="00937FF2"/>
    <w:rsid w:val="00940D04"/>
    <w:rsid w:val="00941023"/>
    <w:rsid w:val="00943012"/>
    <w:rsid w:val="00944C88"/>
    <w:rsid w:val="009454F4"/>
    <w:rsid w:val="00945629"/>
    <w:rsid w:val="0095164A"/>
    <w:rsid w:val="009543BD"/>
    <w:rsid w:val="00955DB2"/>
    <w:rsid w:val="00957BD4"/>
    <w:rsid w:val="00960B15"/>
    <w:rsid w:val="009613E3"/>
    <w:rsid w:val="00962C82"/>
    <w:rsid w:val="00963764"/>
    <w:rsid w:val="00963E5E"/>
    <w:rsid w:val="00964801"/>
    <w:rsid w:val="009708F9"/>
    <w:rsid w:val="00971707"/>
    <w:rsid w:val="00971F25"/>
    <w:rsid w:val="0097291F"/>
    <w:rsid w:val="00972D33"/>
    <w:rsid w:val="00973796"/>
    <w:rsid w:val="00974BBE"/>
    <w:rsid w:val="00977190"/>
    <w:rsid w:val="009812CB"/>
    <w:rsid w:val="00981E65"/>
    <w:rsid w:val="00982B74"/>
    <w:rsid w:val="009832A4"/>
    <w:rsid w:val="009841B7"/>
    <w:rsid w:val="00984EFE"/>
    <w:rsid w:val="0098680C"/>
    <w:rsid w:val="00986DA1"/>
    <w:rsid w:val="00987BE5"/>
    <w:rsid w:val="00990567"/>
    <w:rsid w:val="00992313"/>
    <w:rsid w:val="00992587"/>
    <w:rsid w:val="009933F8"/>
    <w:rsid w:val="0099560A"/>
    <w:rsid w:val="00995C77"/>
    <w:rsid w:val="009966A1"/>
    <w:rsid w:val="009967B0"/>
    <w:rsid w:val="00997283"/>
    <w:rsid w:val="009979D5"/>
    <w:rsid w:val="00997FF1"/>
    <w:rsid w:val="009A03F8"/>
    <w:rsid w:val="009A05B6"/>
    <w:rsid w:val="009A0651"/>
    <w:rsid w:val="009A111E"/>
    <w:rsid w:val="009A3596"/>
    <w:rsid w:val="009A44CD"/>
    <w:rsid w:val="009A5D88"/>
    <w:rsid w:val="009A5EE2"/>
    <w:rsid w:val="009A5F46"/>
    <w:rsid w:val="009A62E9"/>
    <w:rsid w:val="009A712F"/>
    <w:rsid w:val="009A7BA7"/>
    <w:rsid w:val="009B2EA6"/>
    <w:rsid w:val="009B378E"/>
    <w:rsid w:val="009B41F7"/>
    <w:rsid w:val="009B4242"/>
    <w:rsid w:val="009B5715"/>
    <w:rsid w:val="009C0CC7"/>
    <w:rsid w:val="009C1BA9"/>
    <w:rsid w:val="009C300F"/>
    <w:rsid w:val="009C385E"/>
    <w:rsid w:val="009C3C27"/>
    <w:rsid w:val="009C493A"/>
    <w:rsid w:val="009C4BA4"/>
    <w:rsid w:val="009C563A"/>
    <w:rsid w:val="009D40F3"/>
    <w:rsid w:val="009D4E44"/>
    <w:rsid w:val="009D5989"/>
    <w:rsid w:val="009D687E"/>
    <w:rsid w:val="009D6DBE"/>
    <w:rsid w:val="009E0710"/>
    <w:rsid w:val="009E0749"/>
    <w:rsid w:val="009E236D"/>
    <w:rsid w:val="009E3F56"/>
    <w:rsid w:val="009E4864"/>
    <w:rsid w:val="009F0923"/>
    <w:rsid w:val="009F0C10"/>
    <w:rsid w:val="009F2DDF"/>
    <w:rsid w:val="009F3F39"/>
    <w:rsid w:val="009F41B6"/>
    <w:rsid w:val="00A009C1"/>
    <w:rsid w:val="00A01C7B"/>
    <w:rsid w:val="00A02941"/>
    <w:rsid w:val="00A02D95"/>
    <w:rsid w:val="00A033DF"/>
    <w:rsid w:val="00A034A2"/>
    <w:rsid w:val="00A06BB5"/>
    <w:rsid w:val="00A070F9"/>
    <w:rsid w:val="00A0749B"/>
    <w:rsid w:val="00A11216"/>
    <w:rsid w:val="00A11DC3"/>
    <w:rsid w:val="00A16348"/>
    <w:rsid w:val="00A17BA4"/>
    <w:rsid w:val="00A2016C"/>
    <w:rsid w:val="00A228CF"/>
    <w:rsid w:val="00A22B9A"/>
    <w:rsid w:val="00A24927"/>
    <w:rsid w:val="00A266CD"/>
    <w:rsid w:val="00A2761B"/>
    <w:rsid w:val="00A300EA"/>
    <w:rsid w:val="00A316F0"/>
    <w:rsid w:val="00A34EB7"/>
    <w:rsid w:val="00A35A28"/>
    <w:rsid w:val="00A369B2"/>
    <w:rsid w:val="00A37486"/>
    <w:rsid w:val="00A401B9"/>
    <w:rsid w:val="00A42990"/>
    <w:rsid w:val="00A43917"/>
    <w:rsid w:val="00A439C2"/>
    <w:rsid w:val="00A43C00"/>
    <w:rsid w:val="00A43DAA"/>
    <w:rsid w:val="00A444EC"/>
    <w:rsid w:val="00A447FE"/>
    <w:rsid w:val="00A460B8"/>
    <w:rsid w:val="00A47FFA"/>
    <w:rsid w:val="00A50328"/>
    <w:rsid w:val="00A5080E"/>
    <w:rsid w:val="00A50B33"/>
    <w:rsid w:val="00A50CCC"/>
    <w:rsid w:val="00A522B8"/>
    <w:rsid w:val="00A525F6"/>
    <w:rsid w:val="00A53D6B"/>
    <w:rsid w:val="00A54A61"/>
    <w:rsid w:val="00A5782C"/>
    <w:rsid w:val="00A632B0"/>
    <w:rsid w:val="00A63E64"/>
    <w:rsid w:val="00A652D8"/>
    <w:rsid w:val="00A660AD"/>
    <w:rsid w:val="00A6721F"/>
    <w:rsid w:val="00A67AA8"/>
    <w:rsid w:val="00A67B13"/>
    <w:rsid w:val="00A67CA3"/>
    <w:rsid w:val="00A70056"/>
    <w:rsid w:val="00A74402"/>
    <w:rsid w:val="00A75334"/>
    <w:rsid w:val="00A756F6"/>
    <w:rsid w:val="00A80C29"/>
    <w:rsid w:val="00A810C8"/>
    <w:rsid w:val="00A82DFA"/>
    <w:rsid w:val="00A843D4"/>
    <w:rsid w:val="00A872EF"/>
    <w:rsid w:val="00A8732A"/>
    <w:rsid w:val="00A91AB3"/>
    <w:rsid w:val="00A922AE"/>
    <w:rsid w:val="00A95177"/>
    <w:rsid w:val="00A95DA1"/>
    <w:rsid w:val="00A95ED7"/>
    <w:rsid w:val="00A9723A"/>
    <w:rsid w:val="00AA2892"/>
    <w:rsid w:val="00AA2F7F"/>
    <w:rsid w:val="00AA314C"/>
    <w:rsid w:val="00AA4EC3"/>
    <w:rsid w:val="00AB055D"/>
    <w:rsid w:val="00AB060E"/>
    <w:rsid w:val="00AB2229"/>
    <w:rsid w:val="00AB230F"/>
    <w:rsid w:val="00AB409A"/>
    <w:rsid w:val="00AB4FDD"/>
    <w:rsid w:val="00AB5791"/>
    <w:rsid w:val="00AB6AAC"/>
    <w:rsid w:val="00AC01E7"/>
    <w:rsid w:val="00AC09BE"/>
    <w:rsid w:val="00AC3166"/>
    <w:rsid w:val="00AC39F4"/>
    <w:rsid w:val="00AC5248"/>
    <w:rsid w:val="00AC5D64"/>
    <w:rsid w:val="00AC647F"/>
    <w:rsid w:val="00AC7204"/>
    <w:rsid w:val="00AC74B7"/>
    <w:rsid w:val="00AD0FDB"/>
    <w:rsid w:val="00AD140F"/>
    <w:rsid w:val="00AD31B1"/>
    <w:rsid w:val="00AD69AE"/>
    <w:rsid w:val="00AE0127"/>
    <w:rsid w:val="00AE16CE"/>
    <w:rsid w:val="00AE25D2"/>
    <w:rsid w:val="00AE5BCC"/>
    <w:rsid w:val="00AE5C0D"/>
    <w:rsid w:val="00AE62E0"/>
    <w:rsid w:val="00AF03DD"/>
    <w:rsid w:val="00AF0718"/>
    <w:rsid w:val="00AF1E2F"/>
    <w:rsid w:val="00AF20EC"/>
    <w:rsid w:val="00AF2F8C"/>
    <w:rsid w:val="00AF2FD4"/>
    <w:rsid w:val="00AF4AAF"/>
    <w:rsid w:val="00AF4B8B"/>
    <w:rsid w:val="00AF4C56"/>
    <w:rsid w:val="00AF4D45"/>
    <w:rsid w:val="00AF6B0F"/>
    <w:rsid w:val="00B00935"/>
    <w:rsid w:val="00B01106"/>
    <w:rsid w:val="00B0117C"/>
    <w:rsid w:val="00B02BE7"/>
    <w:rsid w:val="00B032E8"/>
    <w:rsid w:val="00B0356D"/>
    <w:rsid w:val="00B040F9"/>
    <w:rsid w:val="00B042E2"/>
    <w:rsid w:val="00B06F61"/>
    <w:rsid w:val="00B104E5"/>
    <w:rsid w:val="00B11836"/>
    <w:rsid w:val="00B11927"/>
    <w:rsid w:val="00B1276D"/>
    <w:rsid w:val="00B148BD"/>
    <w:rsid w:val="00B16211"/>
    <w:rsid w:val="00B204EE"/>
    <w:rsid w:val="00B21D71"/>
    <w:rsid w:val="00B23BEA"/>
    <w:rsid w:val="00B24846"/>
    <w:rsid w:val="00B2515C"/>
    <w:rsid w:val="00B26251"/>
    <w:rsid w:val="00B26F4E"/>
    <w:rsid w:val="00B277FC"/>
    <w:rsid w:val="00B27A61"/>
    <w:rsid w:val="00B33A11"/>
    <w:rsid w:val="00B3504B"/>
    <w:rsid w:val="00B3536F"/>
    <w:rsid w:val="00B366BE"/>
    <w:rsid w:val="00B374C2"/>
    <w:rsid w:val="00B3764D"/>
    <w:rsid w:val="00B47778"/>
    <w:rsid w:val="00B50C4A"/>
    <w:rsid w:val="00B54245"/>
    <w:rsid w:val="00B55221"/>
    <w:rsid w:val="00B554DE"/>
    <w:rsid w:val="00B56DF4"/>
    <w:rsid w:val="00B578AF"/>
    <w:rsid w:val="00B6042A"/>
    <w:rsid w:val="00B60FC0"/>
    <w:rsid w:val="00B61A8A"/>
    <w:rsid w:val="00B61F7B"/>
    <w:rsid w:val="00B61FDB"/>
    <w:rsid w:val="00B62B49"/>
    <w:rsid w:val="00B62F00"/>
    <w:rsid w:val="00B6364D"/>
    <w:rsid w:val="00B64441"/>
    <w:rsid w:val="00B666CB"/>
    <w:rsid w:val="00B675C5"/>
    <w:rsid w:val="00B70233"/>
    <w:rsid w:val="00B70724"/>
    <w:rsid w:val="00B71D12"/>
    <w:rsid w:val="00B7238D"/>
    <w:rsid w:val="00B72E5A"/>
    <w:rsid w:val="00B73C4D"/>
    <w:rsid w:val="00B73F27"/>
    <w:rsid w:val="00B76A51"/>
    <w:rsid w:val="00B8015F"/>
    <w:rsid w:val="00B81DEB"/>
    <w:rsid w:val="00B81FDF"/>
    <w:rsid w:val="00B82B8B"/>
    <w:rsid w:val="00B83245"/>
    <w:rsid w:val="00B8396B"/>
    <w:rsid w:val="00B85954"/>
    <w:rsid w:val="00B86E3D"/>
    <w:rsid w:val="00B87C03"/>
    <w:rsid w:val="00B90146"/>
    <w:rsid w:val="00B91481"/>
    <w:rsid w:val="00B91949"/>
    <w:rsid w:val="00B924DE"/>
    <w:rsid w:val="00B9420E"/>
    <w:rsid w:val="00B956E7"/>
    <w:rsid w:val="00B95B29"/>
    <w:rsid w:val="00B9622C"/>
    <w:rsid w:val="00B9705A"/>
    <w:rsid w:val="00BA0382"/>
    <w:rsid w:val="00BA5965"/>
    <w:rsid w:val="00BA6AB8"/>
    <w:rsid w:val="00BB0216"/>
    <w:rsid w:val="00BB21FA"/>
    <w:rsid w:val="00BB5A81"/>
    <w:rsid w:val="00BB5C65"/>
    <w:rsid w:val="00BB5C89"/>
    <w:rsid w:val="00BB7DD0"/>
    <w:rsid w:val="00BC1046"/>
    <w:rsid w:val="00BC3582"/>
    <w:rsid w:val="00BC4192"/>
    <w:rsid w:val="00BC41C0"/>
    <w:rsid w:val="00BC4749"/>
    <w:rsid w:val="00BC7FEC"/>
    <w:rsid w:val="00BD0651"/>
    <w:rsid w:val="00BD1CDA"/>
    <w:rsid w:val="00BD20A5"/>
    <w:rsid w:val="00BD509B"/>
    <w:rsid w:val="00BD5B3C"/>
    <w:rsid w:val="00BD7186"/>
    <w:rsid w:val="00BD7A47"/>
    <w:rsid w:val="00BE1E68"/>
    <w:rsid w:val="00BE343C"/>
    <w:rsid w:val="00BE525B"/>
    <w:rsid w:val="00BE675B"/>
    <w:rsid w:val="00BE683B"/>
    <w:rsid w:val="00BF166A"/>
    <w:rsid w:val="00BF18F0"/>
    <w:rsid w:val="00BF35D5"/>
    <w:rsid w:val="00BF4CA6"/>
    <w:rsid w:val="00BF700B"/>
    <w:rsid w:val="00BF71DB"/>
    <w:rsid w:val="00C024D3"/>
    <w:rsid w:val="00C02B69"/>
    <w:rsid w:val="00C069B1"/>
    <w:rsid w:val="00C06BBC"/>
    <w:rsid w:val="00C10797"/>
    <w:rsid w:val="00C112CB"/>
    <w:rsid w:val="00C15BB1"/>
    <w:rsid w:val="00C20AF9"/>
    <w:rsid w:val="00C21405"/>
    <w:rsid w:val="00C219A3"/>
    <w:rsid w:val="00C21B87"/>
    <w:rsid w:val="00C21E92"/>
    <w:rsid w:val="00C21EEF"/>
    <w:rsid w:val="00C24848"/>
    <w:rsid w:val="00C25554"/>
    <w:rsid w:val="00C25B0D"/>
    <w:rsid w:val="00C25FEE"/>
    <w:rsid w:val="00C30641"/>
    <w:rsid w:val="00C317C3"/>
    <w:rsid w:val="00C31C3E"/>
    <w:rsid w:val="00C31EF3"/>
    <w:rsid w:val="00C32F2A"/>
    <w:rsid w:val="00C335AA"/>
    <w:rsid w:val="00C336C4"/>
    <w:rsid w:val="00C34770"/>
    <w:rsid w:val="00C3477B"/>
    <w:rsid w:val="00C3743F"/>
    <w:rsid w:val="00C37763"/>
    <w:rsid w:val="00C403F3"/>
    <w:rsid w:val="00C4162E"/>
    <w:rsid w:val="00C4224E"/>
    <w:rsid w:val="00C42FB1"/>
    <w:rsid w:val="00C43009"/>
    <w:rsid w:val="00C45FDA"/>
    <w:rsid w:val="00C4716B"/>
    <w:rsid w:val="00C51421"/>
    <w:rsid w:val="00C51E1B"/>
    <w:rsid w:val="00C5383D"/>
    <w:rsid w:val="00C548A0"/>
    <w:rsid w:val="00C55A66"/>
    <w:rsid w:val="00C56BD3"/>
    <w:rsid w:val="00C571BD"/>
    <w:rsid w:val="00C6143D"/>
    <w:rsid w:val="00C619A8"/>
    <w:rsid w:val="00C61F6A"/>
    <w:rsid w:val="00C643E6"/>
    <w:rsid w:val="00C6483A"/>
    <w:rsid w:val="00C701DE"/>
    <w:rsid w:val="00C71A95"/>
    <w:rsid w:val="00C71E3E"/>
    <w:rsid w:val="00C72416"/>
    <w:rsid w:val="00C724D8"/>
    <w:rsid w:val="00C72664"/>
    <w:rsid w:val="00C73094"/>
    <w:rsid w:val="00C74118"/>
    <w:rsid w:val="00C75CEF"/>
    <w:rsid w:val="00C77AE7"/>
    <w:rsid w:val="00C82D47"/>
    <w:rsid w:val="00C8320A"/>
    <w:rsid w:val="00C83779"/>
    <w:rsid w:val="00C839F3"/>
    <w:rsid w:val="00C8412A"/>
    <w:rsid w:val="00C90D3C"/>
    <w:rsid w:val="00C929D5"/>
    <w:rsid w:val="00C93253"/>
    <w:rsid w:val="00C93AF2"/>
    <w:rsid w:val="00C93C12"/>
    <w:rsid w:val="00C94BFC"/>
    <w:rsid w:val="00C95493"/>
    <w:rsid w:val="00C957CC"/>
    <w:rsid w:val="00C96678"/>
    <w:rsid w:val="00C96964"/>
    <w:rsid w:val="00C970A4"/>
    <w:rsid w:val="00C9779D"/>
    <w:rsid w:val="00CA02F5"/>
    <w:rsid w:val="00CA0BA9"/>
    <w:rsid w:val="00CA0D36"/>
    <w:rsid w:val="00CA241D"/>
    <w:rsid w:val="00CA27C0"/>
    <w:rsid w:val="00CA2816"/>
    <w:rsid w:val="00CA39BA"/>
    <w:rsid w:val="00CA3CB2"/>
    <w:rsid w:val="00CA4749"/>
    <w:rsid w:val="00CA6184"/>
    <w:rsid w:val="00CA77B0"/>
    <w:rsid w:val="00CA79E4"/>
    <w:rsid w:val="00CB0A60"/>
    <w:rsid w:val="00CB2996"/>
    <w:rsid w:val="00CB2BF2"/>
    <w:rsid w:val="00CB2E20"/>
    <w:rsid w:val="00CB5D92"/>
    <w:rsid w:val="00CB768A"/>
    <w:rsid w:val="00CB790D"/>
    <w:rsid w:val="00CC0581"/>
    <w:rsid w:val="00CC0C3A"/>
    <w:rsid w:val="00CC3F84"/>
    <w:rsid w:val="00CC3FB5"/>
    <w:rsid w:val="00CC428F"/>
    <w:rsid w:val="00CC61E5"/>
    <w:rsid w:val="00CC69BA"/>
    <w:rsid w:val="00CD07EF"/>
    <w:rsid w:val="00CD3AB3"/>
    <w:rsid w:val="00CD5D07"/>
    <w:rsid w:val="00CE0A06"/>
    <w:rsid w:val="00CE106F"/>
    <w:rsid w:val="00CE2347"/>
    <w:rsid w:val="00CE5C1B"/>
    <w:rsid w:val="00CE70AC"/>
    <w:rsid w:val="00CF0D96"/>
    <w:rsid w:val="00CF18D8"/>
    <w:rsid w:val="00CF19FF"/>
    <w:rsid w:val="00CF3C9B"/>
    <w:rsid w:val="00CF5791"/>
    <w:rsid w:val="00CF5C49"/>
    <w:rsid w:val="00CF6D63"/>
    <w:rsid w:val="00CF71F5"/>
    <w:rsid w:val="00CF722E"/>
    <w:rsid w:val="00D00BD6"/>
    <w:rsid w:val="00D017C4"/>
    <w:rsid w:val="00D01919"/>
    <w:rsid w:val="00D01F23"/>
    <w:rsid w:val="00D03910"/>
    <w:rsid w:val="00D04CB6"/>
    <w:rsid w:val="00D058C6"/>
    <w:rsid w:val="00D05ABD"/>
    <w:rsid w:val="00D05BE0"/>
    <w:rsid w:val="00D07180"/>
    <w:rsid w:val="00D12E5C"/>
    <w:rsid w:val="00D1379D"/>
    <w:rsid w:val="00D13C13"/>
    <w:rsid w:val="00D145AE"/>
    <w:rsid w:val="00D14765"/>
    <w:rsid w:val="00D156CB"/>
    <w:rsid w:val="00D16D68"/>
    <w:rsid w:val="00D21194"/>
    <w:rsid w:val="00D23760"/>
    <w:rsid w:val="00D23C3E"/>
    <w:rsid w:val="00D248EA"/>
    <w:rsid w:val="00D27ED0"/>
    <w:rsid w:val="00D3087A"/>
    <w:rsid w:val="00D30E2A"/>
    <w:rsid w:val="00D31702"/>
    <w:rsid w:val="00D32E61"/>
    <w:rsid w:val="00D3316B"/>
    <w:rsid w:val="00D34696"/>
    <w:rsid w:val="00D35518"/>
    <w:rsid w:val="00D35BA3"/>
    <w:rsid w:val="00D36517"/>
    <w:rsid w:val="00D365DA"/>
    <w:rsid w:val="00D369BD"/>
    <w:rsid w:val="00D42202"/>
    <w:rsid w:val="00D42FA0"/>
    <w:rsid w:val="00D43539"/>
    <w:rsid w:val="00D441FF"/>
    <w:rsid w:val="00D45B0D"/>
    <w:rsid w:val="00D46B9C"/>
    <w:rsid w:val="00D46D41"/>
    <w:rsid w:val="00D512CE"/>
    <w:rsid w:val="00D5180B"/>
    <w:rsid w:val="00D5243B"/>
    <w:rsid w:val="00D53206"/>
    <w:rsid w:val="00D54A7C"/>
    <w:rsid w:val="00D56037"/>
    <w:rsid w:val="00D56BF2"/>
    <w:rsid w:val="00D579F9"/>
    <w:rsid w:val="00D60146"/>
    <w:rsid w:val="00D60462"/>
    <w:rsid w:val="00D604F6"/>
    <w:rsid w:val="00D62681"/>
    <w:rsid w:val="00D63D5F"/>
    <w:rsid w:val="00D64541"/>
    <w:rsid w:val="00D65311"/>
    <w:rsid w:val="00D73C05"/>
    <w:rsid w:val="00D73D33"/>
    <w:rsid w:val="00D74D01"/>
    <w:rsid w:val="00D74E81"/>
    <w:rsid w:val="00D750F9"/>
    <w:rsid w:val="00D75256"/>
    <w:rsid w:val="00D80819"/>
    <w:rsid w:val="00D8100F"/>
    <w:rsid w:val="00D81244"/>
    <w:rsid w:val="00D81C77"/>
    <w:rsid w:val="00D82FBC"/>
    <w:rsid w:val="00D84D03"/>
    <w:rsid w:val="00D85010"/>
    <w:rsid w:val="00D86D1B"/>
    <w:rsid w:val="00D8780D"/>
    <w:rsid w:val="00D87CE8"/>
    <w:rsid w:val="00D906B9"/>
    <w:rsid w:val="00D92D27"/>
    <w:rsid w:val="00D94F70"/>
    <w:rsid w:val="00D95D0A"/>
    <w:rsid w:val="00D96D05"/>
    <w:rsid w:val="00D9736E"/>
    <w:rsid w:val="00D97FC6"/>
    <w:rsid w:val="00DA0885"/>
    <w:rsid w:val="00DA0BFD"/>
    <w:rsid w:val="00DA29FE"/>
    <w:rsid w:val="00DA3EB5"/>
    <w:rsid w:val="00DA44A8"/>
    <w:rsid w:val="00DA48F4"/>
    <w:rsid w:val="00DA512A"/>
    <w:rsid w:val="00DA5DC7"/>
    <w:rsid w:val="00DA67F4"/>
    <w:rsid w:val="00DA7312"/>
    <w:rsid w:val="00DA78EB"/>
    <w:rsid w:val="00DB0972"/>
    <w:rsid w:val="00DB220E"/>
    <w:rsid w:val="00DB2286"/>
    <w:rsid w:val="00DB2689"/>
    <w:rsid w:val="00DB67D5"/>
    <w:rsid w:val="00DB73A7"/>
    <w:rsid w:val="00DC2173"/>
    <w:rsid w:val="00DC2505"/>
    <w:rsid w:val="00DC25F1"/>
    <w:rsid w:val="00DC4AD9"/>
    <w:rsid w:val="00DC4E08"/>
    <w:rsid w:val="00DC5DE9"/>
    <w:rsid w:val="00DC7EF7"/>
    <w:rsid w:val="00DC7FD6"/>
    <w:rsid w:val="00DD0E9E"/>
    <w:rsid w:val="00DD1287"/>
    <w:rsid w:val="00DD1998"/>
    <w:rsid w:val="00DD2764"/>
    <w:rsid w:val="00DD471F"/>
    <w:rsid w:val="00DD6E50"/>
    <w:rsid w:val="00DD75F9"/>
    <w:rsid w:val="00DE17D4"/>
    <w:rsid w:val="00DE2F50"/>
    <w:rsid w:val="00DE3B44"/>
    <w:rsid w:val="00DE42B4"/>
    <w:rsid w:val="00DE4457"/>
    <w:rsid w:val="00DE530E"/>
    <w:rsid w:val="00DE5725"/>
    <w:rsid w:val="00DE5D2C"/>
    <w:rsid w:val="00DF0EDD"/>
    <w:rsid w:val="00DF4A82"/>
    <w:rsid w:val="00DF64F8"/>
    <w:rsid w:val="00DF67E1"/>
    <w:rsid w:val="00E00A36"/>
    <w:rsid w:val="00E01A44"/>
    <w:rsid w:val="00E022E2"/>
    <w:rsid w:val="00E03992"/>
    <w:rsid w:val="00E041BC"/>
    <w:rsid w:val="00E06DF4"/>
    <w:rsid w:val="00E07006"/>
    <w:rsid w:val="00E07EE2"/>
    <w:rsid w:val="00E106A8"/>
    <w:rsid w:val="00E1477A"/>
    <w:rsid w:val="00E16678"/>
    <w:rsid w:val="00E17788"/>
    <w:rsid w:val="00E203A6"/>
    <w:rsid w:val="00E20A0B"/>
    <w:rsid w:val="00E20E5A"/>
    <w:rsid w:val="00E2143B"/>
    <w:rsid w:val="00E21687"/>
    <w:rsid w:val="00E22110"/>
    <w:rsid w:val="00E223DE"/>
    <w:rsid w:val="00E22889"/>
    <w:rsid w:val="00E2661C"/>
    <w:rsid w:val="00E31DC6"/>
    <w:rsid w:val="00E3207D"/>
    <w:rsid w:val="00E34BB0"/>
    <w:rsid w:val="00E35DE1"/>
    <w:rsid w:val="00E37800"/>
    <w:rsid w:val="00E4193B"/>
    <w:rsid w:val="00E42EDA"/>
    <w:rsid w:val="00E435CA"/>
    <w:rsid w:val="00E43609"/>
    <w:rsid w:val="00E439D1"/>
    <w:rsid w:val="00E459C4"/>
    <w:rsid w:val="00E46302"/>
    <w:rsid w:val="00E47322"/>
    <w:rsid w:val="00E50758"/>
    <w:rsid w:val="00E51491"/>
    <w:rsid w:val="00E514F5"/>
    <w:rsid w:val="00E523BB"/>
    <w:rsid w:val="00E5313B"/>
    <w:rsid w:val="00E574A4"/>
    <w:rsid w:val="00E60ACC"/>
    <w:rsid w:val="00E61541"/>
    <w:rsid w:val="00E6255D"/>
    <w:rsid w:val="00E62597"/>
    <w:rsid w:val="00E656D6"/>
    <w:rsid w:val="00E66D21"/>
    <w:rsid w:val="00E66F20"/>
    <w:rsid w:val="00E67E36"/>
    <w:rsid w:val="00E70172"/>
    <w:rsid w:val="00E703DF"/>
    <w:rsid w:val="00E70C39"/>
    <w:rsid w:val="00E71965"/>
    <w:rsid w:val="00E7281D"/>
    <w:rsid w:val="00E75291"/>
    <w:rsid w:val="00E75736"/>
    <w:rsid w:val="00E75EF0"/>
    <w:rsid w:val="00E77FF7"/>
    <w:rsid w:val="00E80E23"/>
    <w:rsid w:val="00E82F39"/>
    <w:rsid w:val="00E833E8"/>
    <w:rsid w:val="00E86394"/>
    <w:rsid w:val="00E87802"/>
    <w:rsid w:val="00E9019A"/>
    <w:rsid w:val="00E911E5"/>
    <w:rsid w:val="00E959D1"/>
    <w:rsid w:val="00E95FCF"/>
    <w:rsid w:val="00E967CB"/>
    <w:rsid w:val="00EA0127"/>
    <w:rsid w:val="00EA1984"/>
    <w:rsid w:val="00EA485A"/>
    <w:rsid w:val="00EA4861"/>
    <w:rsid w:val="00EA6793"/>
    <w:rsid w:val="00EB2606"/>
    <w:rsid w:val="00EB4240"/>
    <w:rsid w:val="00EB6314"/>
    <w:rsid w:val="00EB71F3"/>
    <w:rsid w:val="00EC0447"/>
    <w:rsid w:val="00EC0FA2"/>
    <w:rsid w:val="00EC13EF"/>
    <w:rsid w:val="00EC1B02"/>
    <w:rsid w:val="00EC34BD"/>
    <w:rsid w:val="00EC431C"/>
    <w:rsid w:val="00EC53EE"/>
    <w:rsid w:val="00EC5792"/>
    <w:rsid w:val="00EC57BD"/>
    <w:rsid w:val="00EC57DF"/>
    <w:rsid w:val="00EC5D73"/>
    <w:rsid w:val="00EC5ED0"/>
    <w:rsid w:val="00EC68DF"/>
    <w:rsid w:val="00EC7D59"/>
    <w:rsid w:val="00ED1672"/>
    <w:rsid w:val="00ED26A5"/>
    <w:rsid w:val="00ED2E13"/>
    <w:rsid w:val="00ED30E8"/>
    <w:rsid w:val="00ED3CAE"/>
    <w:rsid w:val="00ED3D0A"/>
    <w:rsid w:val="00ED4D65"/>
    <w:rsid w:val="00EE0631"/>
    <w:rsid w:val="00EE1D91"/>
    <w:rsid w:val="00EE6CEC"/>
    <w:rsid w:val="00EE7B10"/>
    <w:rsid w:val="00EF042F"/>
    <w:rsid w:val="00EF0B06"/>
    <w:rsid w:val="00EF1195"/>
    <w:rsid w:val="00EF15A2"/>
    <w:rsid w:val="00EF1C5F"/>
    <w:rsid w:val="00EF38A5"/>
    <w:rsid w:val="00EF4601"/>
    <w:rsid w:val="00EF5082"/>
    <w:rsid w:val="00EF5184"/>
    <w:rsid w:val="00EF64E7"/>
    <w:rsid w:val="00F029B0"/>
    <w:rsid w:val="00F046BE"/>
    <w:rsid w:val="00F05207"/>
    <w:rsid w:val="00F058F3"/>
    <w:rsid w:val="00F05C44"/>
    <w:rsid w:val="00F06BE9"/>
    <w:rsid w:val="00F06FA1"/>
    <w:rsid w:val="00F06FB0"/>
    <w:rsid w:val="00F077D9"/>
    <w:rsid w:val="00F10984"/>
    <w:rsid w:val="00F111E8"/>
    <w:rsid w:val="00F12125"/>
    <w:rsid w:val="00F12A85"/>
    <w:rsid w:val="00F1306A"/>
    <w:rsid w:val="00F14155"/>
    <w:rsid w:val="00F16C1B"/>
    <w:rsid w:val="00F16EB7"/>
    <w:rsid w:val="00F17761"/>
    <w:rsid w:val="00F21AD5"/>
    <w:rsid w:val="00F21D35"/>
    <w:rsid w:val="00F25E95"/>
    <w:rsid w:val="00F27AD4"/>
    <w:rsid w:val="00F30396"/>
    <w:rsid w:val="00F311B9"/>
    <w:rsid w:val="00F316F6"/>
    <w:rsid w:val="00F32627"/>
    <w:rsid w:val="00F33390"/>
    <w:rsid w:val="00F352F5"/>
    <w:rsid w:val="00F35CBE"/>
    <w:rsid w:val="00F3604B"/>
    <w:rsid w:val="00F37D2F"/>
    <w:rsid w:val="00F37D5D"/>
    <w:rsid w:val="00F37DAE"/>
    <w:rsid w:val="00F42B48"/>
    <w:rsid w:val="00F42FFA"/>
    <w:rsid w:val="00F465CF"/>
    <w:rsid w:val="00F46F47"/>
    <w:rsid w:val="00F51675"/>
    <w:rsid w:val="00F51953"/>
    <w:rsid w:val="00F52018"/>
    <w:rsid w:val="00F52A91"/>
    <w:rsid w:val="00F52FAB"/>
    <w:rsid w:val="00F5381F"/>
    <w:rsid w:val="00F53CDD"/>
    <w:rsid w:val="00F54CA6"/>
    <w:rsid w:val="00F55108"/>
    <w:rsid w:val="00F6144E"/>
    <w:rsid w:val="00F62E49"/>
    <w:rsid w:val="00F71AE7"/>
    <w:rsid w:val="00F72BD4"/>
    <w:rsid w:val="00F73C33"/>
    <w:rsid w:val="00F76D4A"/>
    <w:rsid w:val="00F819EC"/>
    <w:rsid w:val="00F81F6A"/>
    <w:rsid w:val="00F84BE0"/>
    <w:rsid w:val="00F85B8B"/>
    <w:rsid w:val="00F86BFC"/>
    <w:rsid w:val="00F874D2"/>
    <w:rsid w:val="00F903F8"/>
    <w:rsid w:val="00F9066E"/>
    <w:rsid w:val="00F91D3C"/>
    <w:rsid w:val="00F9393C"/>
    <w:rsid w:val="00F93BE6"/>
    <w:rsid w:val="00F94A78"/>
    <w:rsid w:val="00F94F51"/>
    <w:rsid w:val="00F954BA"/>
    <w:rsid w:val="00F959B6"/>
    <w:rsid w:val="00F9667E"/>
    <w:rsid w:val="00F97441"/>
    <w:rsid w:val="00FA2003"/>
    <w:rsid w:val="00FA22A8"/>
    <w:rsid w:val="00FA3E86"/>
    <w:rsid w:val="00FA48A8"/>
    <w:rsid w:val="00FA5BA3"/>
    <w:rsid w:val="00FA5FE8"/>
    <w:rsid w:val="00FA6EC3"/>
    <w:rsid w:val="00FA6FA2"/>
    <w:rsid w:val="00FA771A"/>
    <w:rsid w:val="00FB03B5"/>
    <w:rsid w:val="00FB0961"/>
    <w:rsid w:val="00FB6580"/>
    <w:rsid w:val="00FB674F"/>
    <w:rsid w:val="00FB76E2"/>
    <w:rsid w:val="00FC0469"/>
    <w:rsid w:val="00FC08E5"/>
    <w:rsid w:val="00FC1CE6"/>
    <w:rsid w:val="00FC354F"/>
    <w:rsid w:val="00FC4F98"/>
    <w:rsid w:val="00FC549C"/>
    <w:rsid w:val="00FC65D2"/>
    <w:rsid w:val="00FD0561"/>
    <w:rsid w:val="00FD3404"/>
    <w:rsid w:val="00FD5FBF"/>
    <w:rsid w:val="00FD6558"/>
    <w:rsid w:val="00FD7B1A"/>
    <w:rsid w:val="00FE3242"/>
    <w:rsid w:val="00FE668A"/>
    <w:rsid w:val="00FE6A99"/>
    <w:rsid w:val="00FF13CE"/>
    <w:rsid w:val="00FF2761"/>
    <w:rsid w:val="00FF57A7"/>
    <w:rsid w:val="00FF7110"/>
    <w:rsid w:val="00FF7207"/>
    <w:rsid w:val="00FF7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055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1867"/>
    <w:pPr>
      <w:keepNext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31867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521386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3186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5063E"/>
    <w:pPr>
      <w:tabs>
        <w:tab w:val="num" w:pos="1296"/>
      </w:tabs>
      <w:suppressAutoHyphens/>
      <w:spacing w:before="240" w:after="60"/>
      <w:ind w:left="1296" w:hanging="1296"/>
      <w:outlineLvl w:val="6"/>
    </w:pPr>
    <w:rPr>
      <w:sz w:val="24"/>
      <w:szCs w:val="24"/>
      <w:lang w:eastAsia="zh-CN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5063E"/>
    <w:pPr>
      <w:tabs>
        <w:tab w:val="num" w:pos="1440"/>
      </w:tabs>
      <w:suppressAutoHyphens/>
      <w:spacing w:before="240" w:after="60"/>
      <w:ind w:left="1440" w:hanging="1440"/>
      <w:outlineLvl w:val="7"/>
    </w:pPr>
    <w:rPr>
      <w:i/>
      <w:iCs/>
      <w:sz w:val="24"/>
      <w:szCs w:val="24"/>
      <w:lang w:eastAsia="zh-C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063E"/>
    <w:pPr>
      <w:tabs>
        <w:tab w:val="num" w:pos="1584"/>
      </w:tabs>
      <w:suppressAutoHyphens/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B3ADA"/>
    <w:rPr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B3ADA"/>
    <w:rPr>
      <w:rFonts w:ascii="Arial" w:hAnsi="Arial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21386"/>
    <w:rPr>
      <w:rFonts w:ascii="Calibri Light" w:hAnsi="Calibri Light" w:cs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95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5063E"/>
    <w:rPr>
      <w:sz w:val="24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5063E"/>
    <w:rPr>
      <w:i/>
      <w:iCs/>
      <w:sz w:val="24"/>
      <w:szCs w:val="24"/>
      <w:lang w:eastAsia="zh-C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5063E"/>
    <w:rPr>
      <w:rFonts w:ascii="Arial" w:hAnsi="Arial" w:cs="Arial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031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318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950"/>
    <w:rPr>
      <w:sz w:val="20"/>
      <w:szCs w:val="20"/>
    </w:rPr>
  </w:style>
  <w:style w:type="paragraph" w:styleId="Header">
    <w:name w:val="header"/>
    <w:aliases w:val="Car"/>
    <w:basedOn w:val="Normal"/>
    <w:link w:val="HeaderChar"/>
    <w:uiPriority w:val="99"/>
    <w:rsid w:val="00031867"/>
    <w:pPr>
      <w:tabs>
        <w:tab w:val="center" w:pos="4252"/>
        <w:tab w:val="right" w:pos="8504"/>
      </w:tabs>
    </w:pPr>
    <w:rPr>
      <w:sz w:val="24"/>
      <w:szCs w:val="24"/>
      <w:lang w:val="gl-ES"/>
    </w:rPr>
  </w:style>
  <w:style w:type="character" w:customStyle="1" w:styleId="HeaderChar">
    <w:name w:val="Header Char"/>
    <w:aliases w:val="Car Char"/>
    <w:basedOn w:val="DefaultParagraphFont"/>
    <w:link w:val="Header"/>
    <w:uiPriority w:val="99"/>
    <w:locked/>
    <w:rsid w:val="00551D06"/>
    <w:rPr>
      <w:sz w:val="24"/>
      <w:szCs w:val="24"/>
      <w:lang w:val="gl-ES" w:eastAsia="es-ES"/>
    </w:rPr>
  </w:style>
  <w:style w:type="paragraph" w:styleId="Footer">
    <w:name w:val="footer"/>
    <w:basedOn w:val="Normal"/>
    <w:link w:val="FooterChar"/>
    <w:uiPriority w:val="99"/>
    <w:rsid w:val="00031867"/>
    <w:pPr>
      <w:tabs>
        <w:tab w:val="center" w:pos="4252"/>
        <w:tab w:val="right" w:pos="8504"/>
      </w:tabs>
    </w:pPr>
    <w:rPr>
      <w:sz w:val="24"/>
      <w:szCs w:val="24"/>
      <w:lang w:val="gl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165F5"/>
    <w:rPr>
      <w:sz w:val="24"/>
      <w:szCs w:val="24"/>
      <w:lang w:val="gl-ES"/>
    </w:rPr>
  </w:style>
  <w:style w:type="paragraph" w:styleId="BodyTextIndent">
    <w:name w:val="Body Text Indent"/>
    <w:basedOn w:val="Normal"/>
    <w:link w:val="BodyTextIndentChar"/>
    <w:uiPriority w:val="99"/>
    <w:rsid w:val="00031867"/>
    <w:pPr>
      <w:ind w:firstLine="708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35950"/>
    <w:rPr>
      <w:sz w:val="20"/>
      <w:szCs w:val="20"/>
    </w:rPr>
  </w:style>
  <w:style w:type="character" w:styleId="Hyperlink">
    <w:name w:val="Hyperlink"/>
    <w:basedOn w:val="DefaultParagraphFont"/>
    <w:uiPriority w:val="99"/>
    <w:rsid w:val="0003186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031867"/>
    <w:pPr>
      <w:spacing w:after="120"/>
    </w:pPr>
    <w:rPr>
      <w:sz w:val="24"/>
      <w:szCs w:val="24"/>
      <w:lang w:val="gl-E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701DE"/>
    <w:rPr>
      <w:sz w:val="24"/>
      <w:szCs w:val="24"/>
      <w:lang w:val="gl-ES"/>
    </w:rPr>
  </w:style>
  <w:style w:type="paragraph" w:styleId="BodyTextIndent2">
    <w:name w:val="Body Text Indent 2"/>
    <w:basedOn w:val="Normal"/>
    <w:link w:val="BodyTextIndent2Char"/>
    <w:uiPriority w:val="99"/>
    <w:rsid w:val="00031867"/>
    <w:pPr>
      <w:spacing w:after="120" w:line="480" w:lineRule="auto"/>
      <w:ind w:left="283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35950"/>
    <w:rPr>
      <w:sz w:val="20"/>
      <w:szCs w:val="20"/>
    </w:rPr>
  </w:style>
  <w:style w:type="table" w:styleId="TableGrid">
    <w:name w:val="Table Grid"/>
    <w:basedOn w:val="TableNormal"/>
    <w:uiPriority w:val="99"/>
    <w:rsid w:val="00CF579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F73C33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F12A8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35950"/>
    <w:rPr>
      <w:sz w:val="0"/>
      <w:szCs w:val="0"/>
    </w:rPr>
  </w:style>
  <w:style w:type="paragraph" w:styleId="BalloonText">
    <w:name w:val="Balloon Text"/>
    <w:basedOn w:val="Normal"/>
    <w:link w:val="BalloonTextChar"/>
    <w:uiPriority w:val="99"/>
    <w:semiHidden/>
    <w:rsid w:val="00A50CCC"/>
    <w:rPr>
      <w:rFonts w:ascii="Tahoma" w:hAnsi="Tahoma" w:cs="Tahoma"/>
      <w:sz w:val="16"/>
      <w:szCs w:val="16"/>
      <w:lang w:val="gl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0CCC"/>
    <w:rPr>
      <w:rFonts w:ascii="Tahoma" w:hAnsi="Tahoma" w:cs="Tahoma"/>
      <w:sz w:val="16"/>
      <w:szCs w:val="16"/>
      <w:lang w:val="gl-ES"/>
    </w:rPr>
  </w:style>
  <w:style w:type="paragraph" w:styleId="Title">
    <w:name w:val="Title"/>
    <w:basedOn w:val="Normal"/>
    <w:link w:val="TitleChar"/>
    <w:uiPriority w:val="99"/>
    <w:qFormat/>
    <w:rsid w:val="00FC08E5"/>
    <w:pPr>
      <w:jc w:val="center"/>
    </w:pPr>
    <w:rPr>
      <w:b/>
      <w:bCs/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FC08E5"/>
    <w:rPr>
      <w:b/>
      <w:bCs/>
      <w:sz w:val="32"/>
      <w:szCs w:val="32"/>
      <w:u w:val="single"/>
    </w:rPr>
  </w:style>
  <w:style w:type="paragraph" w:styleId="BodyText2">
    <w:name w:val="Body Text 2"/>
    <w:basedOn w:val="Normal"/>
    <w:link w:val="BodyText2Char"/>
    <w:uiPriority w:val="99"/>
    <w:rsid w:val="006C22C0"/>
    <w:pPr>
      <w:spacing w:after="120" w:line="480" w:lineRule="auto"/>
    </w:pPr>
    <w:rPr>
      <w:sz w:val="24"/>
      <w:szCs w:val="24"/>
      <w:lang w:val="gl-E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C22C0"/>
    <w:rPr>
      <w:sz w:val="24"/>
      <w:szCs w:val="24"/>
      <w:lang w:val="gl-ES"/>
    </w:rPr>
  </w:style>
  <w:style w:type="paragraph" w:styleId="ListParagraph">
    <w:name w:val="List Paragraph"/>
    <w:basedOn w:val="Normal"/>
    <w:uiPriority w:val="99"/>
    <w:qFormat/>
    <w:rsid w:val="005D387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052FBA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CD5D07"/>
    <w:pPr>
      <w:spacing w:before="100" w:beforeAutospacing="1" w:after="450"/>
    </w:pPr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CD5D0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9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53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49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522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6697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513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66979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497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6697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5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9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5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9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fejudo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143</Words>
  <Characters>788</Characters>
  <Application>Microsoft Office Outlook</Application>
  <DocSecurity>0</DocSecurity>
  <Lines>0</Lines>
  <Paragraphs>0</Paragraphs>
  <ScaleCrop>false</ScaleCrop>
  <Company>http://www.centor.mx.gd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RFEJYDA 2018</dc:title>
  <dc:subject/>
  <dc:creator>MARIA</dc:creator>
  <cp:keywords/>
  <dc:description/>
  <cp:lastModifiedBy>Pc2</cp:lastModifiedBy>
  <cp:revision>2</cp:revision>
  <cp:lastPrinted>2019-05-09T08:32:00Z</cp:lastPrinted>
  <dcterms:created xsi:type="dcterms:W3CDTF">2019-05-29T11:10:00Z</dcterms:created>
  <dcterms:modified xsi:type="dcterms:W3CDTF">2019-05-29T11:10:00Z</dcterms:modified>
</cp:coreProperties>
</file>